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3039B5" w14:textId="7F5D184E" w:rsidR="004B5908" w:rsidRPr="00525DEB" w:rsidRDefault="00972706" w:rsidP="006B5B6F">
      <w:pPr>
        <w:pStyle w:val="BVL-Amendment-Name"/>
        <w:rPr>
          <w:cs/>
        </w:rPr>
      </w:pPr>
      <w:bookmarkStart w:id="0" w:name="_GoBack"/>
      <w:bookmarkEnd w:id="0"/>
      <w:r w:rsidRPr="00525DEB">
        <w:rPr>
          <w:rFonts w:ascii="Mangal" w:hAnsi="Mangal" w:cs="Mangal"/>
          <w:cs/>
        </w:rPr>
        <w:t>जर्मन</w:t>
      </w:r>
      <w:r w:rsidRPr="00525DEB">
        <w:rPr>
          <w:cs/>
        </w:rPr>
        <w:t xml:space="preserve"> </w:t>
      </w:r>
      <w:r w:rsidRPr="00525DEB">
        <w:rPr>
          <w:rFonts w:ascii="Mangal" w:hAnsi="Mangal" w:cs="Mangal"/>
          <w:cs/>
        </w:rPr>
        <w:t>ऑनलाइन</w:t>
      </w:r>
      <w:r w:rsidRPr="00525DEB">
        <w:rPr>
          <w:cs/>
        </w:rPr>
        <w:t xml:space="preserve"> </w:t>
      </w:r>
      <w:r w:rsidRPr="00525DEB">
        <w:rPr>
          <w:rFonts w:ascii="Mangal" w:hAnsi="Mangal" w:cs="Mangal"/>
          <w:cs/>
        </w:rPr>
        <w:t>सेवाओं</w:t>
      </w:r>
      <w:r w:rsidRPr="00525DEB">
        <w:rPr>
          <w:cs/>
        </w:rPr>
        <w:t xml:space="preserve"> </w:t>
      </w:r>
      <w:r w:rsidRPr="00525DEB">
        <w:rPr>
          <w:rFonts w:ascii="Mangal" w:hAnsi="Mangal" w:cs="Mangal"/>
          <w:cs/>
        </w:rPr>
        <w:t>के</w:t>
      </w:r>
      <w:r w:rsidRPr="00525DEB">
        <w:rPr>
          <w:cs/>
        </w:rPr>
        <w:t xml:space="preserve"> </w:t>
      </w:r>
      <w:r w:rsidRPr="00525DEB">
        <w:rPr>
          <w:rFonts w:ascii="Mangal" w:hAnsi="Mangal" w:cs="Mangal"/>
          <w:cs/>
        </w:rPr>
        <w:t>लिए</w:t>
      </w:r>
      <w:r w:rsidRPr="00525DEB">
        <w:rPr>
          <w:cs/>
        </w:rPr>
        <w:t xml:space="preserve"> </w:t>
      </w:r>
      <w:r w:rsidRPr="00525DEB">
        <w:rPr>
          <w:rFonts w:ascii="Mangal" w:hAnsi="Mangal" w:cs="Mangal"/>
          <w:cs/>
        </w:rPr>
        <w:t>ऑनलाइन</w:t>
      </w:r>
      <w:r w:rsidRPr="00525DEB">
        <w:rPr>
          <w:cs/>
        </w:rPr>
        <w:t xml:space="preserve"> </w:t>
      </w:r>
      <w:r w:rsidRPr="00525DEB">
        <w:rPr>
          <w:rFonts w:ascii="Mangal" w:hAnsi="Mangal" w:cs="Mangal"/>
          <w:cs/>
        </w:rPr>
        <w:t>सेवा</w:t>
      </w:r>
      <w:r w:rsidRPr="00525DEB">
        <w:rPr>
          <w:cs/>
        </w:rPr>
        <w:t xml:space="preserve"> </w:t>
      </w:r>
      <w:r w:rsidRPr="00525DEB">
        <w:rPr>
          <w:rFonts w:ascii="Mangal" w:hAnsi="Mangal" w:cs="Mangal"/>
          <w:cs/>
        </w:rPr>
        <w:t>शर्तों</w:t>
      </w:r>
      <w:r w:rsidRPr="00525DEB">
        <w:rPr>
          <w:cs/>
        </w:rPr>
        <w:t xml:space="preserve"> </w:t>
      </w:r>
      <w:r w:rsidRPr="00525DEB">
        <w:rPr>
          <w:rFonts w:ascii="Mangal" w:hAnsi="Mangal" w:cs="Mangal"/>
          <w:cs/>
        </w:rPr>
        <w:t>का</w:t>
      </w:r>
      <w:r w:rsidRPr="00525DEB">
        <w:rPr>
          <w:cs/>
        </w:rPr>
        <w:t xml:space="preserve"> </w:t>
      </w:r>
      <w:r w:rsidRPr="00525DEB">
        <w:rPr>
          <w:rFonts w:ascii="Mangal" w:hAnsi="Mangal" w:cs="Mangal"/>
          <w:cs/>
        </w:rPr>
        <w:t>अनुपूरक</w:t>
      </w:r>
    </w:p>
    <w:p w14:paraId="7A68DA10" w14:textId="4D3065BA" w:rsidR="00DB27E5" w:rsidRPr="00525DEB" w:rsidRDefault="00DB27E5" w:rsidP="00DB27E5">
      <w:pPr>
        <w:pStyle w:val="EVL-Amend-Preamble-FirstPara"/>
        <w:rPr>
          <w:rFonts w:cs="Arial"/>
          <w:szCs w:val="20"/>
          <w:cs/>
        </w:rPr>
      </w:pPr>
      <w:r w:rsidRPr="00525DEB">
        <w:rPr>
          <w:rFonts w:ascii="Mangal" w:hAnsi="Mangal" w:cs="Mangal"/>
          <w:szCs w:val="20"/>
          <w:cs/>
        </w:rPr>
        <w:t>यह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संशोधन</w:t>
      </w:r>
      <w:r w:rsidRPr="00525DEB">
        <w:rPr>
          <w:rFonts w:cs="Arial"/>
          <w:szCs w:val="20"/>
          <w:cs/>
        </w:rPr>
        <w:t xml:space="preserve"> (</w:t>
      </w:r>
      <w:r w:rsidR="00525DEB">
        <w:rPr>
          <w:rFonts w:cs="Mangal" w:hint="cs"/>
          <w:cs/>
        </w:rPr>
        <w:t>“</w:t>
      </w:r>
      <w:r w:rsidRPr="00525DEB">
        <w:rPr>
          <w:rFonts w:ascii="Mangal" w:hAnsi="Mangal" w:cs="Mangal"/>
          <w:szCs w:val="20"/>
          <w:cs/>
        </w:rPr>
        <w:t>संशोधन</w:t>
      </w:r>
      <w:r w:rsidR="00525DEB">
        <w:rPr>
          <w:rFonts w:cs="Mangal" w:hint="cs"/>
          <w:cs/>
        </w:rPr>
        <w:t>”</w:t>
      </w:r>
      <w:r w:rsidRPr="00525DEB">
        <w:rPr>
          <w:rFonts w:cs="Arial"/>
          <w:szCs w:val="20"/>
          <w:cs/>
        </w:rPr>
        <w:t xml:space="preserve">) </w:t>
      </w:r>
      <w:r w:rsidRPr="00525DEB">
        <w:rPr>
          <w:rFonts w:ascii="Mangal" w:hAnsi="Mangal" w:cs="Mangal"/>
          <w:szCs w:val="20"/>
          <w:cs/>
        </w:rPr>
        <w:t>केवल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जर्मन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ऑनलाइन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सेवाओं</w:t>
      </w:r>
      <w:r w:rsidRPr="00525DEB">
        <w:rPr>
          <w:rFonts w:cs="Arial"/>
          <w:szCs w:val="20"/>
          <w:cs/>
        </w:rPr>
        <w:t xml:space="preserve"> (</w:t>
      </w:r>
      <w:r w:rsidRPr="00525DEB">
        <w:rPr>
          <w:rFonts w:ascii="Mangal" w:hAnsi="Mangal" w:cs="Mangal"/>
          <w:szCs w:val="20"/>
          <w:cs/>
        </w:rPr>
        <w:t>जैसा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नीचे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परिभाषित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)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संबंध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आपके</w:t>
      </w:r>
      <w:r w:rsidRPr="00525DEB">
        <w:rPr>
          <w:rFonts w:cs="Arial"/>
          <w:szCs w:val="20"/>
          <w:cs/>
        </w:rPr>
        <w:t xml:space="preserve"> Microsoft </w:t>
      </w:r>
      <w:r w:rsidRPr="00525DEB">
        <w:rPr>
          <w:rFonts w:ascii="Mangal" w:hAnsi="Mangal" w:cs="Mangal"/>
          <w:szCs w:val="20"/>
          <w:cs/>
        </w:rPr>
        <w:t>ऑनलाइन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सदस्यता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अनुबंध</w:t>
      </w:r>
      <w:r w:rsidRPr="00525DEB">
        <w:rPr>
          <w:rFonts w:cs="Arial"/>
          <w:szCs w:val="20"/>
          <w:cs/>
        </w:rPr>
        <w:t xml:space="preserve"> (</w:t>
      </w:r>
      <w:r w:rsidR="00525DEB">
        <w:rPr>
          <w:rFonts w:cs="Mangal" w:hint="cs"/>
          <w:cs/>
        </w:rPr>
        <w:t>“</w:t>
      </w:r>
      <w:r w:rsidRPr="00525DEB">
        <w:rPr>
          <w:rFonts w:ascii="Mangal" w:hAnsi="Mangal" w:cs="Mangal"/>
          <w:szCs w:val="20"/>
          <w:cs/>
        </w:rPr>
        <w:t>सदस्यता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अनुबंध</w:t>
      </w:r>
      <w:r w:rsidR="00525DEB">
        <w:rPr>
          <w:rFonts w:cs="Mangal" w:hint="cs"/>
          <w:cs/>
        </w:rPr>
        <w:t>”</w:t>
      </w:r>
      <w:r w:rsidRPr="00525DEB">
        <w:rPr>
          <w:rFonts w:cs="Arial"/>
          <w:szCs w:val="20"/>
          <w:cs/>
        </w:rPr>
        <w:t xml:space="preserve">)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संशोधन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जिसमें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ऑनलाइन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सेवा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शर्तें</w:t>
      </w:r>
      <w:r w:rsidRPr="00525DEB">
        <w:rPr>
          <w:rFonts w:cs="Arial"/>
          <w:szCs w:val="20"/>
          <w:cs/>
        </w:rPr>
        <w:t xml:space="preserve"> (OST) </w:t>
      </w:r>
      <w:r w:rsidRPr="00525DEB">
        <w:rPr>
          <w:rFonts w:ascii="Mangal" w:hAnsi="Mangal" w:cs="Mangal"/>
          <w:szCs w:val="20"/>
          <w:cs/>
        </w:rPr>
        <w:t>भी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शामिल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हैं</w:t>
      </w:r>
      <w:r w:rsidRPr="00525DEB">
        <w:rPr>
          <w:rFonts w:cs="Arial"/>
          <w:szCs w:val="20"/>
          <w:cs/>
        </w:rPr>
        <w:t xml:space="preserve">. </w:t>
      </w:r>
      <w:r w:rsidRPr="00525DEB">
        <w:rPr>
          <w:rFonts w:ascii="Mangal" w:hAnsi="Mangal" w:cs="Mangal"/>
          <w:szCs w:val="20"/>
          <w:cs/>
        </w:rPr>
        <w:t>इस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संशोधन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नियम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और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शर्तें</w:t>
      </w:r>
      <w:r w:rsidRPr="00525DEB">
        <w:rPr>
          <w:rFonts w:cs="Arial"/>
          <w:szCs w:val="20"/>
          <w:cs/>
        </w:rPr>
        <w:t xml:space="preserve"> OST </w:t>
      </w:r>
      <w:r w:rsidRPr="00525DEB">
        <w:rPr>
          <w:rFonts w:ascii="Mangal" w:hAnsi="Mangal" w:cs="Mangal"/>
          <w:szCs w:val="20"/>
          <w:cs/>
        </w:rPr>
        <w:t>सहित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आपके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सदस्यता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अनुबंध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मौजूद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सभी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परस्पर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विरोधी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नियमों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और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शर्तों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स्थान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लेती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हैं</w:t>
      </w:r>
      <w:r w:rsidRPr="00525DEB">
        <w:rPr>
          <w:rFonts w:cs="Arial"/>
          <w:szCs w:val="20"/>
          <w:cs/>
        </w:rPr>
        <w:t>.</w:t>
      </w:r>
    </w:p>
    <w:p w14:paraId="4743B05F" w14:textId="77777777" w:rsidR="004B5908" w:rsidRPr="00525DEB" w:rsidRDefault="00972706">
      <w:pPr>
        <w:pStyle w:val="GVL-Amend-SS-Lvl-1-Title"/>
        <w:numPr>
          <w:ilvl w:val="0"/>
          <w:numId w:val="37"/>
        </w:numPr>
        <w:rPr>
          <w:bCs/>
          <w:iCs/>
          <w:cs/>
        </w:rPr>
      </w:pPr>
      <w:r w:rsidRPr="00525DEB">
        <w:rPr>
          <w:rFonts w:ascii="Mangal" w:hAnsi="Mangal" w:cs="Mangal"/>
          <w:bCs/>
          <w:iCs/>
          <w:cs/>
        </w:rPr>
        <w:t>परिभाषाएँ</w:t>
      </w:r>
      <w:r w:rsidRPr="00525DEB">
        <w:rPr>
          <w:bCs/>
          <w:iCs/>
          <w:cs/>
        </w:rPr>
        <w:t>.</w:t>
      </w:r>
    </w:p>
    <w:p w14:paraId="0AD20F0C" w14:textId="0A796B3E" w:rsidR="004B5908" w:rsidRPr="00525DEB" w:rsidRDefault="00972706">
      <w:pPr>
        <w:pStyle w:val="FVL-Amend-Body"/>
        <w:rPr>
          <w:szCs w:val="20"/>
          <w:cs/>
        </w:rPr>
      </w:pPr>
      <w:r w:rsidRPr="00525DEB">
        <w:rPr>
          <w:rFonts w:ascii="Mangal" w:hAnsi="Mangal" w:cs="Mangal"/>
          <w:szCs w:val="20"/>
          <w:cs/>
        </w:rPr>
        <w:t>इस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संशोधन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अन्यथा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परिभाषित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छोड़कर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बड़े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अक्षरों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दर्ज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किसी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भी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और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सभी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पारिभाषिक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शब्दों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परिभाषाएँ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सदस्यता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अनुबंध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निर्धारित</w:t>
      </w:r>
      <w:r w:rsidRPr="00525DEB">
        <w:rPr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होंगी</w:t>
      </w:r>
      <w:r w:rsidRPr="00525DEB">
        <w:rPr>
          <w:szCs w:val="20"/>
          <w:cs/>
        </w:rPr>
        <w:t>.</w:t>
      </w:r>
    </w:p>
    <w:p w14:paraId="3797ED5E" w14:textId="3F391044" w:rsidR="004B5908" w:rsidRPr="00525DEB" w:rsidRDefault="00525DEB">
      <w:pPr>
        <w:rPr>
          <w:rFonts w:cs="Arial"/>
          <w:szCs w:val="20"/>
          <w:cs/>
        </w:rPr>
      </w:pPr>
      <w:r>
        <w:rPr>
          <w:rFonts w:cs="Mangal" w:hint="cs"/>
          <w:szCs w:val="20"/>
          <w:cs/>
        </w:rPr>
        <w:t>“</w:t>
      </w:r>
      <w:r w:rsidR="00972706" w:rsidRPr="00525DEB">
        <w:rPr>
          <w:rFonts w:ascii="Mangal" w:hAnsi="Mangal" w:cs="Mangal"/>
          <w:szCs w:val="20"/>
          <w:cs/>
        </w:rPr>
        <w:t>ग्राहक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डेटा</w:t>
      </w:r>
      <w:r>
        <w:rPr>
          <w:rFonts w:cs="Mangal" w:hint="cs"/>
          <w:szCs w:val="20"/>
          <w:cs/>
        </w:rPr>
        <w:t>”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अर्थ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है</w:t>
      </w:r>
      <w:r w:rsidR="00972706" w:rsidRPr="00525DEB">
        <w:rPr>
          <w:rFonts w:cs="Arial"/>
          <w:szCs w:val="20"/>
          <w:cs/>
        </w:rPr>
        <w:t xml:space="preserve">, </w:t>
      </w:r>
      <w:r w:rsidR="00972706" w:rsidRPr="00525DEB">
        <w:rPr>
          <w:rFonts w:ascii="Mangal" w:hAnsi="Mangal" w:cs="Mangal"/>
          <w:szCs w:val="20"/>
          <w:cs/>
        </w:rPr>
        <w:t>जर्मन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ऑनलाइन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सेवाओं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के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उद्देश्यों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के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लिए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सभी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पाठ</w:t>
      </w:r>
      <w:r w:rsidR="00972706" w:rsidRPr="00525DEB">
        <w:rPr>
          <w:rFonts w:cs="Arial"/>
          <w:szCs w:val="20"/>
          <w:cs/>
        </w:rPr>
        <w:t xml:space="preserve">, </w:t>
      </w:r>
      <w:r w:rsidR="00972706" w:rsidRPr="00525DEB">
        <w:rPr>
          <w:rFonts w:ascii="Mangal" w:hAnsi="Mangal" w:cs="Mangal"/>
          <w:szCs w:val="20"/>
          <w:cs/>
        </w:rPr>
        <w:t>ध्वनि</w:t>
      </w:r>
      <w:r w:rsidR="00972706" w:rsidRPr="00525DEB">
        <w:rPr>
          <w:rFonts w:cs="Arial"/>
          <w:szCs w:val="20"/>
          <w:cs/>
        </w:rPr>
        <w:t xml:space="preserve">, </w:t>
      </w:r>
      <w:r w:rsidR="00972706" w:rsidRPr="00525DEB">
        <w:rPr>
          <w:rFonts w:ascii="Mangal" w:hAnsi="Mangal" w:cs="Mangal"/>
          <w:szCs w:val="20"/>
          <w:cs/>
        </w:rPr>
        <w:t>वीडियो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या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छवि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फ़ाइलों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सहित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सभी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डेटा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और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सॉफ्टवेयर</w:t>
      </w:r>
      <w:r w:rsidR="00972706" w:rsidRPr="00525DEB">
        <w:rPr>
          <w:rFonts w:cs="Arial"/>
          <w:szCs w:val="20"/>
          <w:cs/>
        </w:rPr>
        <w:t xml:space="preserve">, </w:t>
      </w:r>
      <w:r w:rsidR="00972706" w:rsidRPr="00525DEB">
        <w:rPr>
          <w:rFonts w:ascii="Mangal" w:hAnsi="Mangal" w:cs="Mangal"/>
          <w:szCs w:val="20"/>
          <w:cs/>
        </w:rPr>
        <w:t>जो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कि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ग्राहक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द्वारा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या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उसकी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ओर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से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जर्मन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ऑनलाइन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सेवाओं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के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उपयोग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के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माध्यम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से</w:t>
      </w:r>
      <w:r w:rsidR="00972706" w:rsidRPr="00525DEB">
        <w:rPr>
          <w:rFonts w:cs="Arial"/>
          <w:szCs w:val="20"/>
          <w:cs/>
        </w:rPr>
        <w:t xml:space="preserve"> Microsoft </w:t>
      </w:r>
      <w:r w:rsidR="00972706" w:rsidRPr="00525DEB">
        <w:rPr>
          <w:rFonts w:ascii="Mangal" w:hAnsi="Mangal" w:cs="Mangal"/>
          <w:szCs w:val="20"/>
          <w:cs/>
        </w:rPr>
        <w:t>और</w:t>
      </w:r>
      <w:r w:rsidR="00972706" w:rsidRPr="00525DEB">
        <w:rPr>
          <w:rFonts w:cs="Arial"/>
          <w:szCs w:val="20"/>
          <w:cs/>
        </w:rPr>
        <w:t>/</w:t>
      </w:r>
      <w:r w:rsidR="00972706" w:rsidRPr="00525DEB">
        <w:rPr>
          <w:rFonts w:ascii="Mangal" w:hAnsi="Mangal" w:cs="Mangal"/>
          <w:szCs w:val="20"/>
          <w:cs/>
        </w:rPr>
        <w:t>या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डेटा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ट्रस्टी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को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प्रदान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किए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गए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हैं</w:t>
      </w:r>
      <w:r w:rsidR="00972706" w:rsidRPr="00525DEB">
        <w:rPr>
          <w:rFonts w:cs="Arial"/>
          <w:szCs w:val="20"/>
          <w:cs/>
        </w:rPr>
        <w:t>.</w:t>
      </w:r>
    </w:p>
    <w:p w14:paraId="5A79F6DB" w14:textId="3CB58266" w:rsidR="004B5908" w:rsidRPr="00525DEB" w:rsidRDefault="00525DEB">
      <w:pPr>
        <w:rPr>
          <w:rFonts w:cs="Arial"/>
          <w:szCs w:val="20"/>
          <w:cs/>
        </w:rPr>
      </w:pPr>
      <w:r>
        <w:rPr>
          <w:rFonts w:cs="Mangal" w:hint="cs"/>
          <w:szCs w:val="20"/>
          <w:cs/>
        </w:rPr>
        <w:t>“</w:t>
      </w:r>
      <w:r w:rsidR="00972706" w:rsidRPr="00525DEB">
        <w:rPr>
          <w:rFonts w:ascii="Mangal" w:hAnsi="Mangal" w:cs="Mangal"/>
          <w:szCs w:val="20"/>
          <w:cs/>
        </w:rPr>
        <w:t>डेटा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ट्रस्टी</w:t>
      </w:r>
      <w:r>
        <w:rPr>
          <w:rFonts w:cs="Mangal" w:hint="cs"/>
          <w:szCs w:val="20"/>
          <w:cs/>
        </w:rPr>
        <w:t>”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अर्थ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है</w:t>
      </w:r>
      <w:r w:rsidR="00972706" w:rsidRPr="00525DEB">
        <w:rPr>
          <w:rFonts w:cs="Arial"/>
          <w:szCs w:val="20"/>
          <w:cs/>
        </w:rPr>
        <w:t xml:space="preserve">, </w:t>
      </w:r>
      <w:r w:rsidR="00972706" w:rsidRPr="00525DEB">
        <w:rPr>
          <w:rFonts w:ascii="Mangal" w:hAnsi="Mangal" w:cs="Mangal"/>
          <w:szCs w:val="20"/>
          <w:cs/>
        </w:rPr>
        <w:t>जर्मन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ऑनलाइन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सेवाओं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में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ग्राहक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डेटा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तक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पहुंच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को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नियंत्रित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एवं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पर्यवेक्षित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करने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के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लिए</w:t>
      </w:r>
      <w:r w:rsidR="00972706" w:rsidRPr="00525DEB">
        <w:rPr>
          <w:rFonts w:cs="Arial"/>
          <w:szCs w:val="20"/>
          <w:cs/>
        </w:rPr>
        <w:t xml:space="preserve"> Microsoft </w:t>
      </w:r>
      <w:r w:rsidR="00972706" w:rsidRPr="00525DEB">
        <w:rPr>
          <w:rFonts w:ascii="Mangal" w:hAnsi="Mangal" w:cs="Mangal"/>
          <w:szCs w:val="20"/>
          <w:cs/>
        </w:rPr>
        <w:t>द्वारा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नामित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जर्मन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इकाई</w:t>
      </w:r>
      <w:r w:rsidR="00972706" w:rsidRPr="00525DEB">
        <w:rPr>
          <w:rFonts w:cs="Arial"/>
          <w:szCs w:val="20"/>
          <w:cs/>
        </w:rPr>
        <w:t>.</w:t>
      </w:r>
    </w:p>
    <w:p w14:paraId="140002E2" w14:textId="380981CF" w:rsidR="004B5908" w:rsidRPr="00525DEB" w:rsidRDefault="00525DEB" w:rsidP="0048626A">
      <w:pPr>
        <w:rPr>
          <w:rFonts w:cs="Arial"/>
          <w:szCs w:val="20"/>
          <w:cs/>
        </w:rPr>
      </w:pPr>
      <w:r>
        <w:rPr>
          <w:rFonts w:cs="Mangal" w:hint="cs"/>
          <w:szCs w:val="20"/>
          <w:cs/>
        </w:rPr>
        <w:t>“</w:t>
      </w:r>
      <w:r w:rsidR="00972706" w:rsidRPr="00525DEB">
        <w:rPr>
          <w:rFonts w:ascii="Mangal" w:hAnsi="Mangal" w:cs="Mangal"/>
          <w:szCs w:val="20"/>
          <w:cs/>
        </w:rPr>
        <w:t>जर्मन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ऑनलाइन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सेवाओं</w:t>
      </w:r>
      <w:r>
        <w:rPr>
          <w:rFonts w:cs="Mangal" w:hint="cs"/>
          <w:szCs w:val="20"/>
          <w:cs/>
        </w:rPr>
        <w:t>”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अर्थ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है</w:t>
      </w:r>
      <w:r w:rsidR="00972706" w:rsidRPr="00525DEB">
        <w:rPr>
          <w:rFonts w:cs="Arial"/>
          <w:szCs w:val="20"/>
          <w:cs/>
        </w:rPr>
        <w:t xml:space="preserve">, </w:t>
      </w:r>
      <w:r w:rsidR="00972706" w:rsidRPr="00525DEB">
        <w:rPr>
          <w:rFonts w:ascii="Mangal" w:hAnsi="Mangal" w:cs="Mangal"/>
          <w:szCs w:val="20"/>
          <w:cs/>
        </w:rPr>
        <w:t>विस्तृत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रूप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से</w:t>
      </w:r>
      <w:r w:rsidR="00972706" w:rsidRPr="00525DEB">
        <w:rPr>
          <w:rFonts w:cs="Arial"/>
          <w:szCs w:val="20"/>
          <w:cs/>
        </w:rPr>
        <w:t xml:space="preserve"> Microsoft Azure Germany, Microsoft Office 365 Germany </w:t>
      </w:r>
      <w:r w:rsidR="00972706" w:rsidRPr="00525DEB">
        <w:rPr>
          <w:rFonts w:ascii="Mangal" w:hAnsi="Mangal" w:cs="Mangal"/>
          <w:szCs w:val="20"/>
          <w:cs/>
        </w:rPr>
        <w:t>और</w:t>
      </w:r>
      <w:r w:rsidR="00972706" w:rsidRPr="00525DEB">
        <w:rPr>
          <w:rFonts w:cs="Arial"/>
          <w:szCs w:val="20"/>
          <w:cs/>
        </w:rPr>
        <w:t xml:space="preserve"> Microsoft Dynamics 365 Germany </w:t>
      </w:r>
      <w:r w:rsidR="00972706" w:rsidRPr="00525DEB">
        <w:rPr>
          <w:rFonts w:ascii="Mangal" w:hAnsi="Mangal" w:cs="Mangal"/>
          <w:szCs w:val="20"/>
          <w:cs/>
        </w:rPr>
        <w:t>और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इनके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अलावा</w:t>
      </w:r>
      <w:r w:rsidR="00972706" w:rsidRPr="00525DEB">
        <w:rPr>
          <w:rFonts w:cs="Arial"/>
          <w:szCs w:val="20"/>
          <w:cs/>
        </w:rPr>
        <w:t xml:space="preserve"> </w:t>
      </w:r>
      <w:hyperlink r:id="rId11" w:history="1">
        <w:r w:rsidR="00972706" w:rsidRPr="00525DEB">
          <w:rPr>
            <w:rStyle w:val="Hyperlink"/>
            <w:rFonts w:cs="Arial"/>
            <w:szCs w:val="20"/>
            <w:cs/>
          </w:rPr>
          <w:t>aka.ms/german_terms</w:t>
        </w:r>
      </w:hyperlink>
      <w:r w:rsidR="00972706" w:rsidRPr="00826619">
        <w:rPr>
          <w:rStyle w:val="Hyperlink"/>
          <w:rFonts w:cs="Arial"/>
          <w:szCs w:val="20"/>
          <w:u w:val="none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पर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पहचानी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गई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अन्य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सभी</w:t>
      </w:r>
      <w:r w:rsidR="00972706" w:rsidRPr="00525DEB">
        <w:rPr>
          <w:rFonts w:cs="Arial"/>
          <w:szCs w:val="20"/>
          <w:cs/>
        </w:rPr>
        <w:t xml:space="preserve"> Microsoft </w:t>
      </w:r>
      <w:r w:rsidR="00972706" w:rsidRPr="00525DEB">
        <w:rPr>
          <w:rFonts w:ascii="Mangal" w:hAnsi="Mangal" w:cs="Mangal"/>
          <w:szCs w:val="20"/>
          <w:cs/>
        </w:rPr>
        <w:t>ऑनलाइन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सेवाएं</w:t>
      </w:r>
      <w:r w:rsidR="00972706" w:rsidRPr="00525DEB">
        <w:rPr>
          <w:rFonts w:cs="Arial"/>
          <w:szCs w:val="20"/>
          <w:cs/>
        </w:rPr>
        <w:t xml:space="preserve">, </w:t>
      </w:r>
      <w:r w:rsidR="00972706" w:rsidRPr="00525DEB">
        <w:rPr>
          <w:rFonts w:ascii="Mangal" w:hAnsi="Mangal" w:cs="Mangal"/>
          <w:szCs w:val="20"/>
          <w:cs/>
        </w:rPr>
        <w:t>जिनके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लिए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जर्मन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डेटा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केंद्रों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में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ग्राहक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डेटा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होस्ट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किया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गया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है</w:t>
      </w:r>
      <w:r w:rsidR="00972706" w:rsidRPr="00525DEB">
        <w:rPr>
          <w:rFonts w:cs="Arial"/>
          <w:szCs w:val="20"/>
          <w:cs/>
        </w:rPr>
        <w:t>.</w:t>
      </w:r>
    </w:p>
    <w:p w14:paraId="5F7B4AFA" w14:textId="340BE41D" w:rsidR="004B5908" w:rsidRPr="00525DEB" w:rsidRDefault="00525DEB">
      <w:pPr>
        <w:rPr>
          <w:rFonts w:cs="Arial"/>
          <w:szCs w:val="20"/>
          <w:cs/>
        </w:rPr>
      </w:pPr>
      <w:r>
        <w:rPr>
          <w:rFonts w:cs="Mangal" w:hint="cs"/>
          <w:szCs w:val="20"/>
          <w:cs/>
        </w:rPr>
        <w:t>“</w:t>
      </w:r>
      <w:r w:rsidR="00972706" w:rsidRPr="00525DEB">
        <w:rPr>
          <w:rFonts w:ascii="Mangal" w:hAnsi="Mangal" w:cs="Mangal"/>
          <w:szCs w:val="20"/>
          <w:cs/>
        </w:rPr>
        <w:t>जर्मन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डेटा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केंद्रों</w:t>
      </w:r>
      <w:r>
        <w:rPr>
          <w:rFonts w:cs="Mangal" w:hint="cs"/>
          <w:szCs w:val="20"/>
          <w:cs/>
        </w:rPr>
        <w:t>”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अर्थ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है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जर्मनी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में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स्थित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वे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डेटा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केंद्र</w:t>
      </w:r>
      <w:r w:rsidR="00972706" w:rsidRPr="00525DEB">
        <w:rPr>
          <w:rFonts w:cs="Arial"/>
          <w:szCs w:val="20"/>
          <w:cs/>
        </w:rPr>
        <w:t xml:space="preserve">, </w:t>
      </w:r>
      <w:r w:rsidR="00972706" w:rsidRPr="00525DEB">
        <w:rPr>
          <w:rFonts w:ascii="Mangal" w:hAnsi="Mangal" w:cs="Mangal"/>
          <w:szCs w:val="20"/>
          <w:cs/>
        </w:rPr>
        <w:t>जहां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से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जर्मन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ऑनलाइन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सेवाएं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होस्ट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की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जाती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हैं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और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जहां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डेटा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ट्रस्टी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द्वारा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ग्राहक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डेटा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रखने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वाले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उपकरणों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तक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पहुंच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को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नियंत्रित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एवं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पर्यवेक्षित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किया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जाता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है</w:t>
      </w:r>
      <w:r w:rsidR="00972706" w:rsidRPr="00525DEB">
        <w:rPr>
          <w:rFonts w:cs="Arial"/>
          <w:szCs w:val="20"/>
          <w:cs/>
        </w:rPr>
        <w:t>.</w:t>
      </w:r>
      <w:r w:rsidR="007A7FC8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जर्मन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डेटा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केंद्रों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के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स्थान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और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संचालन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के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बारे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में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अतिरिक्त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जानकारी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के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लिए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ट्रस्ट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सेंटर</w:t>
      </w:r>
      <w:r w:rsidR="00972706" w:rsidRPr="00525DEB">
        <w:rPr>
          <w:rFonts w:cs="Arial"/>
          <w:szCs w:val="20"/>
          <w:cs/>
        </w:rPr>
        <w:t xml:space="preserve"> </w:t>
      </w:r>
      <w:r w:rsidR="00972706" w:rsidRPr="00525DEB">
        <w:rPr>
          <w:rFonts w:ascii="Mangal" w:hAnsi="Mangal" w:cs="Mangal"/>
          <w:szCs w:val="20"/>
          <w:cs/>
        </w:rPr>
        <w:t>देखें</w:t>
      </w:r>
      <w:r w:rsidR="00972706" w:rsidRPr="00525DEB">
        <w:rPr>
          <w:rFonts w:cs="Arial"/>
          <w:szCs w:val="20"/>
          <w:cs/>
        </w:rPr>
        <w:t>.</w:t>
      </w:r>
    </w:p>
    <w:p w14:paraId="17F83F7A" w14:textId="4D68CB6C" w:rsidR="004B5908" w:rsidRPr="00525DEB" w:rsidRDefault="008F306C">
      <w:pPr>
        <w:rPr>
          <w:rFonts w:cs="Arial"/>
          <w:szCs w:val="20"/>
          <w:cs/>
        </w:rPr>
      </w:pPr>
      <w:r w:rsidRPr="00E95790">
        <w:rPr>
          <w:rFonts w:cs="Mangal" w:hint="cs"/>
          <w:szCs w:val="20"/>
          <w:cs/>
        </w:rPr>
        <w:t>“</w:t>
      </w:r>
      <w:r w:rsidRPr="00E95790">
        <w:rPr>
          <w:rFonts w:cs="Arial"/>
          <w:szCs w:val="20"/>
          <w:cs/>
        </w:rPr>
        <w:t xml:space="preserve">Microsoft </w:t>
      </w:r>
      <w:r w:rsidRPr="00E95790">
        <w:rPr>
          <w:rFonts w:ascii="Mangal" w:hAnsi="Mangal" w:cs="Mangal"/>
          <w:szCs w:val="20"/>
          <w:cs/>
        </w:rPr>
        <w:t>कार्मिक</w:t>
      </w:r>
      <w:r w:rsidRPr="00E95790">
        <w:rPr>
          <w:rFonts w:cs="Mangal" w:hint="cs"/>
          <w:szCs w:val="20"/>
          <w:cs/>
        </w:rPr>
        <w:t>”</w:t>
      </w:r>
      <w:r w:rsidRPr="00E95790">
        <w:rPr>
          <w:rFonts w:cs="Arial"/>
          <w:szCs w:val="20"/>
          <w:cs/>
        </w:rPr>
        <w:t xml:space="preserve"> </w:t>
      </w:r>
      <w:r w:rsidRPr="00E95790">
        <w:rPr>
          <w:rFonts w:ascii="Mangal" w:hAnsi="Mangal" w:cs="Mangal"/>
          <w:szCs w:val="20"/>
          <w:cs/>
        </w:rPr>
        <w:t>का</w:t>
      </w:r>
      <w:r w:rsidRPr="00E95790">
        <w:rPr>
          <w:rFonts w:cs="Arial"/>
          <w:szCs w:val="20"/>
          <w:cs/>
        </w:rPr>
        <w:t xml:space="preserve"> </w:t>
      </w:r>
      <w:r w:rsidRPr="00E95790">
        <w:rPr>
          <w:rFonts w:ascii="Mangal" w:hAnsi="Mangal" w:cs="Mangal"/>
          <w:szCs w:val="20"/>
          <w:cs/>
        </w:rPr>
        <w:t>अर्थ</w:t>
      </w:r>
      <w:r w:rsidRPr="00E95790">
        <w:rPr>
          <w:rFonts w:cs="Arial"/>
          <w:szCs w:val="20"/>
          <w:cs/>
        </w:rPr>
        <w:t xml:space="preserve"> </w:t>
      </w:r>
      <w:r w:rsidRPr="00E95790">
        <w:rPr>
          <w:rFonts w:ascii="Mangal" w:hAnsi="Mangal" w:cs="Mangal"/>
          <w:szCs w:val="20"/>
          <w:cs/>
        </w:rPr>
        <w:t>है</w:t>
      </w:r>
      <w:r w:rsidRPr="00E95790">
        <w:rPr>
          <w:rFonts w:cs="Arial"/>
          <w:szCs w:val="20"/>
          <w:cs/>
        </w:rPr>
        <w:t xml:space="preserve"> Microsoft </w:t>
      </w:r>
      <w:r w:rsidRPr="00E95790">
        <w:rPr>
          <w:rFonts w:ascii="Mangal" w:hAnsi="Mangal" w:cs="Mangal"/>
          <w:szCs w:val="20"/>
          <w:cs/>
        </w:rPr>
        <w:t>और</w:t>
      </w:r>
      <w:r w:rsidRPr="00E95790">
        <w:rPr>
          <w:rFonts w:cs="Arial"/>
          <w:szCs w:val="20"/>
          <w:cs/>
        </w:rPr>
        <w:t xml:space="preserve"> </w:t>
      </w:r>
      <w:r w:rsidRPr="00E95790">
        <w:rPr>
          <w:rFonts w:ascii="Mangal" w:hAnsi="Mangal" w:cs="Mangal"/>
          <w:szCs w:val="20"/>
          <w:cs/>
        </w:rPr>
        <w:t>उसके</w:t>
      </w:r>
      <w:r w:rsidRPr="00E95790">
        <w:rPr>
          <w:rFonts w:cs="Arial"/>
          <w:szCs w:val="20"/>
          <w:cs/>
        </w:rPr>
        <w:t xml:space="preserve"> </w:t>
      </w:r>
      <w:r w:rsidRPr="00E95790">
        <w:rPr>
          <w:rFonts w:ascii="Mangal" w:hAnsi="Mangal" w:cs="Mangal"/>
          <w:szCs w:val="20"/>
          <w:cs/>
        </w:rPr>
        <w:t>सहयोगियों</w:t>
      </w:r>
      <w:r w:rsidRPr="00E95790">
        <w:rPr>
          <w:rFonts w:cs="Arial"/>
          <w:szCs w:val="20"/>
          <w:cs/>
        </w:rPr>
        <w:t xml:space="preserve"> </w:t>
      </w:r>
      <w:r w:rsidRPr="00E95790">
        <w:rPr>
          <w:rFonts w:ascii="Mangal" w:hAnsi="Mangal" w:cs="Mangal"/>
          <w:szCs w:val="20"/>
          <w:cs/>
        </w:rPr>
        <w:t>के</w:t>
      </w:r>
      <w:r w:rsidRPr="00E95790">
        <w:rPr>
          <w:rFonts w:cs="Arial"/>
          <w:szCs w:val="20"/>
          <w:cs/>
        </w:rPr>
        <w:t xml:space="preserve"> </w:t>
      </w:r>
      <w:r w:rsidRPr="00E95790">
        <w:rPr>
          <w:rFonts w:ascii="Mangal" w:hAnsi="Mangal" w:cs="Mangal"/>
          <w:szCs w:val="20"/>
          <w:cs/>
        </w:rPr>
        <w:t>कर्मचारी</w:t>
      </w:r>
      <w:r w:rsidRPr="00E95790">
        <w:rPr>
          <w:rFonts w:cs="Arial"/>
          <w:szCs w:val="20"/>
          <w:cs/>
        </w:rPr>
        <w:t xml:space="preserve"> </w:t>
      </w:r>
      <w:r w:rsidRPr="00E95790">
        <w:rPr>
          <w:rFonts w:ascii="Mangal" w:hAnsi="Mangal" w:cs="Mangal"/>
          <w:szCs w:val="20"/>
          <w:cs/>
        </w:rPr>
        <w:t>और</w:t>
      </w:r>
      <w:r w:rsidRPr="00E95790">
        <w:rPr>
          <w:rFonts w:cs="Arial"/>
          <w:szCs w:val="20"/>
          <w:cs/>
        </w:rPr>
        <w:t xml:space="preserve"> </w:t>
      </w:r>
      <w:r w:rsidRPr="00E95790">
        <w:rPr>
          <w:rFonts w:ascii="Mangal" w:hAnsi="Mangal" w:cs="Mangal"/>
          <w:szCs w:val="20"/>
          <w:cs/>
        </w:rPr>
        <w:t>ठेकेदार</w:t>
      </w:r>
      <w:r w:rsidRPr="00E95790">
        <w:rPr>
          <w:rFonts w:cs="Arial"/>
          <w:szCs w:val="20"/>
          <w:cs/>
        </w:rPr>
        <w:t xml:space="preserve">, </w:t>
      </w:r>
      <w:r w:rsidRPr="00E95790">
        <w:rPr>
          <w:rFonts w:ascii="Mangal" w:hAnsi="Mangal" w:cs="Mangal"/>
          <w:szCs w:val="20"/>
          <w:cs/>
        </w:rPr>
        <w:t>डेटा</w:t>
      </w:r>
      <w:r w:rsidRPr="00E95790">
        <w:rPr>
          <w:rFonts w:cs="Arial"/>
          <w:szCs w:val="20"/>
          <w:cs/>
        </w:rPr>
        <w:t xml:space="preserve"> </w:t>
      </w:r>
      <w:r w:rsidRPr="00E95790">
        <w:rPr>
          <w:rFonts w:ascii="Mangal" w:hAnsi="Mangal" w:cs="Mangal"/>
          <w:szCs w:val="20"/>
          <w:cs/>
        </w:rPr>
        <w:t>ट्रस्टी</w:t>
      </w:r>
      <w:r w:rsidRPr="00E95790">
        <w:rPr>
          <w:rFonts w:cs="Arial"/>
          <w:szCs w:val="20"/>
          <w:cs/>
        </w:rPr>
        <w:t xml:space="preserve"> (</w:t>
      </w:r>
      <w:r w:rsidRPr="00E95790">
        <w:rPr>
          <w:rFonts w:ascii="Mangal" w:hAnsi="Mangal" w:cs="Mangal"/>
          <w:szCs w:val="20"/>
          <w:cs/>
        </w:rPr>
        <w:t>और</w:t>
      </w:r>
      <w:r w:rsidRPr="00E95790">
        <w:rPr>
          <w:rFonts w:cs="Arial"/>
          <w:szCs w:val="20"/>
          <w:cs/>
        </w:rPr>
        <w:t xml:space="preserve"> </w:t>
      </w:r>
      <w:r w:rsidRPr="00E95790">
        <w:rPr>
          <w:rFonts w:ascii="Mangal" w:hAnsi="Mangal" w:cs="Mangal"/>
          <w:szCs w:val="20"/>
          <w:cs/>
        </w:rPr>
        <w:t>डेटा</w:t>
      </w:r>
      <w:r w:rsidRPr="00E95790">
        <w:rPr>
          <w:rFonts w:cs="Arial"/>
          <w:szCs w:val="20"/>
          <w:cs/>
        </w:rPr>
        <w:t xml:space="preserve"> </w:t>
      </w:r>
      <w:r w:rsidRPr="00E95790">
        <w:rPr>
          <w:rFonts w:ascii="Mangal" w:hAnsi="Mangal" w:cs="Mangal"/>
          <w:szCs w:val="20"/>
          <w:cs/>
        </w:rPr>
        <w:t>ट्रस्टी</w:t>
      </w:r>
      <w:r w:rsidRPr="00E95790">
        <w:rPr>
          <w:rFonts w:cs="Arial"/>
          <w:szCs w:val="20"/>
          <w:cs/>
        </w:rPr>
        <w:t xml:space="preserve"> </w:t>
      </w:r>
      <w:r w:rsidRPr="00E95790">
        <w:rPr>
          <w:rFonts w:ascii="Mangal" w:hAnsi="Mangal" w:cs="Mangal"/>
          <w:szCs w:val="20"/>
          <w:cs/>
        </w:rPr>
        <w:t>के</w:t>
      </w:r>
      <w:r w:rsidRPr="00E95790">
        <w:rPr>
          <w:rFonts w:cs="Arial"/>
          <w:szCs w:val="20"/>
          <w:cs/>
        </w:rPr>
        <w:t xml:space="preserve"> </w:t>
      </w:r>
      <w:r w:rsidRPr="00E95790">
        <w:rPr>
          <w:rFonts w:ascii="Mangal" w:hAnsi="Mangal" w:cs="Mangal"/>
          <w:szCs w:val="20"/>
          <w:cs/>
        </w:rPr>
        <w:t>किसी</w:t>
      </w:r>
      <w:r w:rsidRPr="00E95790">
        <w:rPr>
          <w:rFonts w:cs="Arial"/>
          <w:szCs w:val="20"/>
          <w:cs/>
        </w:rPr>
        <w:t xml:space="preserve"> </w:t>
      </w:r>
      <w:r w:rsidRPr="00E95790">
        <w:rPr>
          <w:rFonts w:ascii="Mangal" w:hAnsi="Mangal" w:cs="Mangal"/>
          <w:szCs w:val="20"/>
          <w:cs/>
        </w:rPr>
        <w:t>भी</w:t>
      </w:r>
      <w:r w:rsidRPr="00E95790">
        <w:rPr>
          <w:rFonts w:cs="Arial"/>
          <w:szCs w:val="20"/>
          <w:cs/>
        </w:rPr>
        <w:t xml:space="preserve"> </w:t>
      </w:r>
      <w:r w:rsidRPr="00E95790">
        <w:rPr>
          <w:rFonts w:ascii="Mangal" w:hAnsi="Mangal" w:cs="Mangal"/>
          <w:szCs w:val="20"/>
          <w:cs/>
        </w:rPr>
        <w:t>उत्तराधिकारी</w:t>
      </w:r>
      <w:r w:rsidRPr="00E95790">
        <w:rPr>
          <w:rFonts w:cs="Arial"/>
          <w:szCs w:val="20"/>
          <w:cs/>
        </w:rPr>
        <w:t xml:space="preserve">) </w:t>
      </w:r>
      <w:r w:rsidRPr="00E95790">
        <w:rPr>
          <w:rFonts w:ascii="Mangal" w:hAnsi="Mangal" w:cs="Mangal"/>
          <w:szCs w:val="20"/>
          <w:cs/>
        </w:rPr>
        <w:t>को</w:t>
      </w:r>
      <w:r w:rsidRPr="00E95790">
        <w:rPr>
          <w:rFonts w:cs="Arial"/>
          <w:szCs w:val="20"/>
          <w:cs/>
        </w:rPr>
        <w:t xml:space="preserve"> </w:t>
      </w:r>
      <w:r w:rsidRPr="00E95790">
        <w:rPr>
          <w:rFonts w:ascii="Mangal" w:hAnsi="Mangal" w:cs="Mangal"/>
          <w:szCs w:val="20"/>
          <w:cs/>
        </w:rPr>
        <w:t>छोड़कर</w:t>
      </w:r>
      <w:r w:rsidRPr="00E95790">
        <w:rPr>
          <w:rFonts w:cs="Arial"/>
          <w:szCs w:val="20"/>
          <w:cs/>
        </w:rPr>
        <w:t>.</w:t>
      </w:r>
    </w:p>
    <w:p w14:paraId="29A7D8F4" w14:textId="77777777" w:rsidR="004B5908" w:rsidRPr="00525DEB" w:rsidRDefault="00972706">
      <w:pPr>
        <w:pStyle w:val="GVL-Amend-SS-Lvl-1-Title"/>
        <w:numPr>
          <w:ilvl w:val="0"/>
          <w:numId w:val="37"/>
        </w:numPr>
        <w:rPr>
          <w:bCs/>
          <w:iCs/>
          <w:cs/>
        </w:rPr>
      </w:pPr>
      <w:r w:rsidRPr="00525DEB">
        <w:rPr>
          <w:rFonts w:ascii="Mangal" w:hAnsi="Mangal" w:cs="Mangal"/>
          <w:bCs/>
          <w:iCs/>
          <w:cs/>
        </w:rPr>
        <w:t>जर्मन</w:t>
      </w:r>
      <w:r w:rsidRPr="00525DEB">
        <w:rPr>
          <w:bCs/>
          <w:iCs/>
          <w:cs/>
        </w:rPr>
        <w:t xml:space="preserve"> </w:t>
      </w:r>
      <w:r w:rsidRPr="00525DEB">
        <w:rPr>
          <w:rFonts w:ascii="Mangal" w:hAnsi="Mangal" w:cs="Mangal"/>
          <w:bCs/>
          <w:iCs/>
          <w:cs/>
        </w:rPr>
        <w:t>ऑनलाइन</w:t>
      </w:r>
      <w:r w:rsidRPr="00525DEB">
        <w:rPr>
          <w:bCs/>
          <w:iCs/>
          <w:cs/>
        </w:rPr>
        <w:t xml:space="preserve"> </w:t>
      </w:r>
      <w:r w:rsidRPr="00525DEB">
        <w:rPr>
          <w:rFonts w:ascii="Mangal" w:hAnsi="Mangal" w:cs="Mangal"/>
          <w:bCs/>
          <w:iCs/>
          <w:cs/>
        </w:rPr>
        <w:t>सेवाओं</w:t>
      </w:r>
      <w:r w:rsidRPr="00525DEB">
        <w:rPr>
          <w:bCs/>
          <w:iCs/>
          <w:cs/>
        </w:rPr>
        <w:t xml:space="preserve"> </w:t>
      </w:r>
      <w:r w:rsidRPr="00525DEB">
        <w:rPr>
          <w:rFonts w:ascii="Mangal" w:hAnsi="Mangal" w:cs="Mangal"/>
          <w:bCs/>
          <w:iCs/>
          <w:cs/>
        </w:rPr>
        <w:t>की</w:t>
      </w:r>
      <w:r w:rsidRPr="00525DEB">
        <w:rPr>
          <w:bCs/>
          <w:iCs/>
          <w:cs/>
        </w:rPr>
        <w:t xml:space="preserve"> </w:t>
      </w:r>
      <w:r w:rsidRPr="00525DEB">
        <w:rPr>
          <w:rFonts w:ascii="Mangal" w:hAnsi="Mangal" w:cs="Mangal"/>
          <w:bCs/>
          <w:iCs/>
          <w:cs/>
        </w:rPr>
        <w:t>अनुपूरक</w:t>
      </w:r>
      <w:r w:rsidRPr="00525DEB">
        <w:rPr>
          <w:bCs/>
          <w:iCs/>
          <w:cs/>
        </w:rPr>
        <w:t xml:space="preserve"> </w:t>
      </w:r>
      <w:r w:rsidRPr="00525DEB">
        <w:rPr>
          <w:rFonts w:ascii="Mangal" w:hAnsi="Mangal" w:cs="Mangal"/>
          <w:bCs/>
          <w:iCs/>
          <w:cs/>
        </w:rPr>
        <w:t>शर्तें</w:t>
      </w:r>
      <w:r w:rsidRPr="00525DEB">
        <w:rPr>
          <w:bCs/>
          <w:iCs/>
          <w:cs/>
        </w:rPr>
        <w:t>.</w:t>
      </w:r>
    </w:p>
    <w:p w14:paraId="7F3EE15B" w14:textId="438A02F7" w:rsidR="00DB27E5" w:rsidRPr="00A547D6" w:rsidRDefault="00A547D6" w:rsidP="00627AC5">
      <w:pPr>
        <w:pStyle w:val="ListParagraph"/>
        <w:numPr>
          <w:ilvl w:val="0"/>
          <w:numId w:val="38"/>
        </w:numPr>
        <w:contextualSpacing w:val="0"/>
        <w:rPr>
          <w:rFonts w:cs="Arial"/>
          <w:szCs w:val="20"/>
          <w:cs/>
        </w:rPr>
      </w:pPr>
      <w:r w:rsidRPr="00A547D6">
        <w:rPr>
          <w:rFonts w:ascii="Mangal" w:hAnsi="Mangal" w:cs="Mangal"/>
          <w:b/>
          <w:bCs/>
          <w:szCs w:val="20"/>
          <w:cs/>
        </w:rPr>
        <w:t>ऑनलाइन</w:t>
      </w:r>
      <w:r w:rsidRPr="00A547D6">
        <w:rPr>
          <w:rFonts w:cs="Arial"/>
          <w:b/>
          <w:bCs/>
          <w:szCs w:val="20"/>
          <w:cs/>
        </w:rPr>
        <w:t xml:space="preserve"> </w:t>
      </w:r>
      <w:r w:rsidRPr="00A547D6">
        <w:rPr>
          <w:rFonts w:ascii="Mangal" w:hAnsi="Mangal" w:cs="Mangal"/>
          <w:b/>
          <w:bCs/>
          <w:szCs w:val="20"/>
          <w:cs/>
        </w:rPr>
        <w:t>सेवाओं</w:t>
      </w:r>
      <w:r w:rsidRPr="00A547D6">
        <w:rPr>
          <w:rFonts w:cs="Arial"/>
          <w:b/>
          <w:bCs/>
          <w:szCs w:val="20"/>
          <w:cs/>
        </w:rPr>
        <w:t xml:space="preserve"> </w:t>
      </w:r>
      <w:r w:rsidRPr="00A547D6">
        <w:rPr>
          <w:rFonts w:ascii="Mangal" w:hAnsi="Mangal" w:cs="Mangal"/>
          <w:b/>
          <w:bCs/>
          <w:szCs w:val="20"/>
          <w:cs/>
        </w:rPr>
        <w:t>की</w:t>
      </w:r>
      <w:r w:rsidRPr="00A547D6">
        <w:rPr>
          <w:rFonts w:cs="Arial"/>
          <w:b/>
          <w:bCs/>
          <w:szCs w:val="20"/>
          <w:cs/>
        </w:rPr>
        <w:t xml:space="preserve"> </w:t>
      </w:r>
      <w:r w:rsidRPr="00A547D6">
        <w:rPr>
          <w:rFonts w:ascii="Mangal" w:hAnsi="Mangal" w:cs="Mangal"/>
          <w:b/>
          <w:bCs/>
          <w:szCs w:val="20"/>
          <w:cs/>
        </w:rPr>
        <w:t>शर्तों</w:t>
      </w:r>
      <w:r w:rsidRPr="00A547D6">
        <w:rPr>
          <w:rFonts w:cs="Arial"/>
          <w:b/>
          <w:bCs/>
          <w:szCs w:val="20"/>
          <w:cs/>
        </w:rPr>
        <w:t xml:space="preserve"> </w:t>
      </w:r>
      <w:r w:rsidRPr="00A547D6">
        <w:rPr>
          <w:rFonts w:ascii="Mangal" w:hAnsi="Mangal" w:cs="Mangal"/>
          <w:b/>
          <w:bCs/>
          <w:szCs w:val="20"/>
          <w:cs/>
        </w:rPr>
        <w:t>में</w:t>
      </w:r>
      <w:r w:rsidRPr="00A547D6">
        <w:rPr>
          <w:rFonts w:cs="Arial"/>
          <w:b/>
          <w:bCs/>
          <w:szCs w:val="20"/>
          <w:cs/>
        </w:rPr>
        <w:t xml:space="preserve"> </w:t>
      </w:r>
      <w:r w:rsidRPr="00A547D6">
        <w:rPr>
          <w:rFonts w:ascii="Mangal" w:hAnsi="Mangal" w:cs="Mangal"/>
          <w:b/>
          <w:bCs/>
          <w:szCs w:val="20"/>
          <w:cs/>
        </w:rPr>
        <w:t>संशोधन</w:t>
      </w:r>
      <w:r w:rsidRPr="00A547D6">
        <w:rPr>
          <w:rFonts w:cs="Arial"/>
          <w:b/>
          <w:bCs/>
          <w:szCs w:val="20"/>
          <w:cs/>
        </w:rPr>
        <w:t xml:space="preserve">. </w:t>
      </w:r>
      <w:r w:rsidRPr="00A547D6">
        <w:rPr>
          <w:rFonts w:ascii="Mangal" w:hAnsi="Mangal" w:cs="Mangal"/>
          <w:szCs w:val="20"/>
          <w:cs/>
        </w:rPr>
        <w:t>केवल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जर्मन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ऑनलाइन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सेवाओं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के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संबंध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में</w:t>
      </w:r>
      <w:r w:rsidRPr="00A547D6">
        <w:rPr>
          <w:rFonts w:cs="Arial"/>
          <w:szCs w:val="20"/>
          <w:cs/>
        </w:rPr>
        <w:t xml:space="preserve">, </w:t>
      </w:r>
      <w:r w:rsidRPr="00A547D6">
        <w:rPr>
          <w:rFonts w:ascii="Mangal" w:hAnsi="Mangal" w:cs="Mangal"/>
          <w:szCs w:val="20"/>
          <w:cs/>
        </w:rPr>
        <w:t>डेटा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प्रोसेसिंग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शर्तों</w:t>
      </w:r>
      <w:r w:rsidRPr="00A547D6">
        <w:rPr>
          <w:rFonts w:cs="Arial"/>
          <w:szCs w:val="20"/>
          <w:cs/>
        </w:rPr>
        <w:t xml:space="preserve"> (</w:t>
      </w:r>
      <w:r w:rsidRPr="00A547D6">
        <w:rPr>
          <w:rFonts w:cs="Mangal" w:hint="cs"/>
          <w:szCs w:val="20"/>
          <w:cs/>
        </w:rPr>
        <w:t>“</w:t>
      </w:r>
      <w:r w:rsidRPr="00A547D6">
        <w:rPr>
          <w:rFonts w:cs="Arial"/>
          <w:szCs w:val="20"/>
          <w:cs/>
        </w:rPr>
        <w:t>DPT</w:t>
      </w:r>
      <w:r w:rsidRPr="00A547D6">
        <w:rPr>
          <w:rFonts w:cs="Mangal" w:hint="cs"/>
          <w:szCs w:val="20"/>
          <w:cs/>
        </w:rPr>
        <w:t>”</w:t>
      </w:r>
      <w:r w:rsidRPr="00A547D6">
        <w:rPr>
          <w:rFonts w:cs="Arial"/>
          <w:szCs w:val="20"/>
          <w:cs/>
        </w:rPr>
        <w:t xml:space="preserve">) </w:t>
      </w:r>
      <w:r w:rsidRPr="00A547D6">
        <w:rPr>
          <w:rFonts w:ascii="Mangal" w:hAnsi="Mangal" w:cs="Mangal"/>
          <w:szCs w:val="20"/>
          <w:cs/>
        </w:rPr>
        <w:t>में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शामिल</w:t>
      </w:r>
      <w:r w:rsidRPr="00A547D6">
        <w:rPr>
          <w:rFonts w:cs="Arial"/>
          <w:szCs w:val="20"/>
          <w:cs/>
        </w:rPr>
        <w:t xml:space="preserve"> OST </w:t>
      </w:r>
      <w:r w:rsidRPr="00A547D6">
        <w:rPr>
          <w:rFonts w:ascii="Mangal" w:hAnsi="Mangal" w:cs="Mangal"/>
          <w:szCs w:val="20"/>
          <w:cs/>
        </w:rPr>
        <w:t>में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cs="Mangal" w:hint="cs"/>
          <w:szCs w:val="20"/>
          <w:cs/>
        </w:rPr>
        <w:t>“</w:t>
      </w:r>
      <w:r w:rsidRPr="00A547D6">
        <w:rPr>
          <w:rFonts w:ascii="Mangal" w:hAnsi="Mangal" w:cs="Mangal"/>
          <w:szCs w:val="20"/>
          <w:cs/>
        </w:rPr>
        <w:t>ऑनलाइन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सेवाएं</w:t>
      </w:r>
      <w:r w:rsidRPr="00A547D6">
        <w:rPr>
          <w:rFonts w:cs="Mangal" w:hint="cs"/>
          <w:szCs w:val="20"/>
          <w:cs/>
        </w:rPr>
        <w:t>”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की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परिभाषा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का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मतलब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जर्मन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ऑनलाइन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सेवाएं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होगा</w:t>
      </w:r>
      <w:r w:rsidRPr="00A547D6">
        <w:rPr>
          <w:rFonts w:cs="Arial"/>
          <w:szCs w:val="20"/>
          <w:cs/>
        </w:rPr>
        <w:t xml:space="preserve">, </w:t>
      </w:r>
      <w:r w:rsidRPr="00A547D6">
        <w:rPr>
          <w:rFonts w:ascii="Mangal" w:hAnsi="Mangal" w:cs="Mangal"/>
          <w:szCs w:val="20"/>
          <w:cs/>
        </w:rPr>
        <w:t>लेकिन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डीपीटी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में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पूर्वावलोकन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को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बाहर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रखना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जारी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रहेगा</w:t>
      </w:r>
      <w:r w:rsidRPr="00A547D6">
        <w:rPr>
          <w:rFonts w:cs="Arial"/>
          <w:szCs w:val="20"/>
          <w:cs/>
        </w:rPr>
        <w:t xml:space="preserve">. </w:t>
      </w:r>
      <w:r w:rsidRPr="00A547D6">
        <w:rPr>
          <w:rFonts w:ascii="Mangal" w:hAnsi="Mangal" w:cs="Mangal"/>
          <w:szCs w:val="20"/>
          <w:cs/>
        </w:rPr>
        <w:t>अनुबंध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की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शर्तों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के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अनुसार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प्रत्येक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सदस्यता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के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सभी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ग्राहक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डेटा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को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मिटाए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जाने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तक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यह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संशोधन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पूर्ण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बल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और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प्रभाव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में</w:t>
      </w:r>
      <w:r w:rsidRPr="00A547D6">
        <w:rPr>
          <w:rFonts w:cs="Arial"/>
          <w:szCs w:val="20"/>
          <w:cs/>
        </w:rPr>
        <w:t xml:space="preserve"> </w:t>
      </w:r>
      <w:r w:rsidRPr="00A547D6">
        <w:rPr>
          <w:rFonts w:ascii="Mangal" w:hAnsi="Mangal" w:cs="Mangal"/>
          <w:szCs w:val="20"/>
          <w:cs/>
        </w:rPr>
        <w:t>रहेगा</w:t>
      </w:r>
      <w:r w:rsidRPr="00A547D6">
        <w:rPr>
          <w:rFonts w:cs="Arial"/>
          <w:szCs w:val="20"/>
          <w:cs/>
        </w:rPr>
        <w:t>.</w:t>
      </w:r>
    </w:p>
    <w:p w14:paraId="7D6785C4" w14:textId="237BF3DF" w:rsidR="004B5908" w:rsidRPr="00525DEB" w:rsidRDefault="00972706">
      <w:pPr>
        <w:pStyle w:val="ListParagraph"/>
        <w:numPr>
          <w:ilvl w:val="0"/>
          <w:numId w:val="38"/>
        </w:numPr>
        <w:contextualSpacing w:val="0"/>
        <w:rPr>
          <w:rFonts w:cs="Arial"/>
          <w:szCs w:val="20"/>
          <w:cs/>
        </w:rPr>
      </w:pPr>
      <w:r w:rsidRPr="00525DEB">
        <w:rPr>
          <w:rFonts w:ascii="Mangal" w:hAnsi="Mangal" w:cs="Mangal"/>
          <w:b/>
          <w:bCs/>
          <w:szCs w:val="20"/>
          <w:cs/>
        </w:rPr>
        <w:t>ग्राहक</w:t>
      </w:r>
      <w:r w:rsidRPr="00525DEB">
        <w:rPr>
          <w:rFonts w:cs="Arial"/>
          <w:b/>
          <w:bCs/>
          <w:szCs w:val="20"/>
          <w:cs/>
        </w:rPr>
        <w:t xml:space="preserve"> </w:t>
      </w:r>
      <w:r w:rsidRPr="00525DEB">
        <w:rPr>
          <w:rFonts w:ascii="Mangal" w:hAnsi="Mangal" w:cs="Mangal"/>
          <w:b/>
          <w:bCs/>
          <w:szCs w:val="20"/>
          <w:cs/>
        </w:rPr>
        <w:t>डेटा</w:t>
      </w:r>
      <w:r w:rsidRPr="00525DEB">
        <w:rPr>
          <w:rFonts w:cs="Arial"/>
          <w:b/>
          <w:bCs/>
          <w:szCs w:val="20"/>
          <w:cs/>
        </w:rPr>
        <w:t xml:space="preserve"> </w:t>
      </w:r>
      <w:r w:rsidRPr="00525DEB">
        <w:rPr>
          <w:rFonts w:ascii="Mangal" w:hAnsi="Mangal" w:cs="Mangal"/>
          <w:b/>
          <w:bCs/>
          <w:szCs w:val="20"/>
          <w:cs/>
        </w:rPr>
        <w:t>का</w:t>
      </w:r>
      <w:r w:rsidRPr="00525DEB">
        <w:rPr>
          <w:rFonts w:cs="Arial"/>
          <w:b/>
          <w:bCs/>
          <w:szCs w:val="20"/>
          <w:cs/>
        </w:rPr>
        <w:t xml:space="preserve"> </w:t>
      </w:r>
      <w:r w:rsidRPr="00525DEB">
        <w:rPr>
          <w:rFonts w:ascii="Mangal" w:hAnsi="Mangal" w:cs="Mangal"/>
          <w:b/>
          <w:bCs/>
          <w:szCs w:val="20"/>
          <w:cs/>
        </w:rPr>
        <w:t>स्थान</w:t>
      </w:r>
      <w:r w:rsidRPr="00525DEB">
        <w:rPr>
          <w:rFonts w:cs="Arial"/>
          <w:b/>
          <w:bCs/>
          <w:szCs w:val="20"/>
          <w:cs/>
        </w:rPr>
        <w:t>.</w:t>
      </w:r>
      <w:r w:rsidR="007A7FC8"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केवल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जर्मन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केंद्रों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संग्रहीत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जाएगा</w:t>
      </w:r>
      <w:r w:rsidRPr="00525DEB">
        <w:rPr>
          <w:rFonts w:cs="Arial"/>
          <w:szCs w:val="20"/>
          <w:cs/>
        </w:rPr>
        <w:t>.</w:t>
      </w:r>
    </w:p>
    <w:p w14:paraId="0783A878" w14:textId="77777777" w:rsidR="004B5908" w:rsidRPr="00525DEB" w:rsidRDefault="00972706">
      <w:pPr>
        <w:ind w:left="1080"/>
        <w:rPr>
          <w:rFonts w:cs="Arial"/>
          <w:szCs w:val="20"/>
          <w:cs/>
        </w:rPr>
      </w:pPr>
      <w:r w:rsidRPr="00525DEB">
        <w:rPr>
          <w:rFonts w:ascii="Mangal" w:hAnsi="Mangal" w:cs="Mangal"/>
          <w:szCs w:val="20"/>
          <w:cs/>
        </w:rPr>
        <w:t>जर्मन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ऑनलाइन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सेवाएं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उन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क्षेत्रों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नियंत्रित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सीमित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नहीं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करती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हैं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जिनसे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अंतिम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उपयोगकर्ता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पहुंच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सकते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उन्हें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स्थानांतरित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सकते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हैं</w:t>
      </w:r>
      <w:r w:rsidRPr="00525DEB">
        <w:rPr>
          <w:rFonts w:cs="Arial"/>
          <w:szCs w:val="20"/>
          <w:cs/>
        </w:rPr>
        <w:t>.</w:t>
      </w:r>
    </w:p>
    <w:p w14:paraId="71E9DDFD" w14:textId="00776DCB" w:rsidR="004B5908" w:rsidRPr="00525DEB" w:rsidRDefault="00972706" w:rsidP="00627AC5">
      <w:pPr>
        <w:pStyle w:val="ListParagraph"/>
        <w:numPr>
          <w:ilvl w:val="0"/>
          <w:numId w:val="38"/>
        </w:numPr>
        <w:contextualSpacing w:val="0"/>
        <w:rPr>
          <w:rFonts w:cs="Arial"/>
          <w:szCs w:val="20"/>
          <w:cs/>
        </w:rPr>
      </w:pPr>
      <w:r w:rsidRPr="00525DEB">
        <w:rPr>
          <w:rFonts w:ascii="Mangal" w:hAnsi="Mangal" w:cs="Mangal"/>
          <w:b/>
          <w:bCs/>
          <w:szCs w:val="20"/>
          <w:cs/>
        </w:rPr>
        <w:lastRenderedPageBreak/>
        <w:t>ग्राहक</w:t>
      </w:r>
      <w:r w:rsidRPr="00525DEB">
        <w:rPr>
          <w:rFonts w:cs="Arial"/>
          <w:b/>
          <w:bCs/>
          <w:szCs w:val="20"/>
          <w:cs/>
        </w:rPr>
        <w:t xml:space="preserve"> </w:t>
      </w:r>
      <w:r w:rsidRPr="00525DEB">
        <w:rPr>
          <w:rFonts w:ascii="Mangal" w:hAnsi="Mangal" w:cs="Mangal"/>
          <w:b/>
          <w:bCs/>
          <w:szCs w:val="20"/>
          <w:cs/>
        </w:rPr>
        <w:t>डेटा</w:t>
      </w:r>
      <w:r w:rsidRPr="00525DEB">
        <w:rPr>
          <w:rFonts w:cs="Arial"/>
          <w:b/>
          <w:bCs/>
          <w:szCs w:val="20"/>
          <w:cs/>
        </w:rPr>
        <w:t xml:space="preserve"> </w:t>
      </w:r>
      <w:r w:rsidRPr="00525DEB">
        <w:rPr>
          <w:rFonts w:ascii="Mangal" w:hAnsi="Mangal" w:cs="Mangal"/>
          <w:b/>
          <w:bCs/>
          <w:szCs w:val="20"/>
          <w:cs/>
        </w:rPr>
        <w:t>तक</w:t>
      </w:r>
      <w:r w:rsidRPr="00525DEB">
        <w:rPr>
          <w:rFonts w:cs="Arial"/>
          <w:b/>
          <w:bCs/>
          <w:szCs w:val="20"/>
          <w:cs/>
        </w:rPr>
        <w:t xml:space="preserve"> </w:t>
      </w:r>
      <w:r w:rsidRPr="00525DEB">
        <w:rPr>
          <w:rFonts w:ascii="Mangal" w:hAnsi="Mangal" w:cs="Mangal"/>
          <w:b/>
          <w:bCs/>
          <w:szCs w:val="20"/>
          <w:cs/>
        </w:rPr>
        <w:t>पहुंच</w:t>
      </w:r>
      <w:r w:rsidRPr="00525DEB">
        <w:rPr>
          <w:rFonts w:cs="Arial"/>
          <w:b/>
          <w:bCs/>
          <w:szCs w:val="20"/>
          <w:cs/>
        </w:rPr>
        <w:t>.</w:t>
      </w:r>
      <w:r w:rsidR="007A7FC8"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अंतिम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उपयोगकर्ताओं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द्वारा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शुरू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गई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पहुंच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अलावा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पहुंच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अकेले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नियंत्रित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. Microsoft </w:t>
      </w:r>
      <w:r w:rsidRPr="00525DEB">
        <w:rPr>
          <w:rFonts w:ascii="Mangal" w:hAnsi="Mangal" w:cs="Mangal"/>
          <w:szCs w:val="20"/>
          <w:cs/>
        </w:rPr>
        <w:t>कार्मिकों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पहुंच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नहीं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होगी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उस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स्थिति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छोड़कर</w:t>
      </w:r>
      <w:r w:rsidRPr="00525DEB">
        <w:rPr>
          <w:rFonts w:cs="Arial"/>
          <w:szCs w:val="20"/>
          <w:cs/>
        </w:rPr>
        <w:t>:</w:t>
      </w:r>
    </w:p>
    <w:p w14:paraId="33F62208" w14:textId="39725898" w:rsidR="004B5908" w:rsidRPr="00525DEB" w:rsidRDefault="00972706" w:rsidP="00627AC5">
      <w:pPr>
        <w:pStyle w:val="ListParagraph"/>
        <w:numPr>
          <w:ilvl w:val="0"/>
          <w:numId w:val="36"/>
        </w:numPr>
        <w:contextualSpacing w:val="0"/>
        <w:jc w:val="left"/>
        <w:rPr>
          <w:rFonts w:cs="Arial"/>
          <w:szCs w:val="20"/>
          <w:cs/>
        </w:rPr>
      </w:pPr>
      <w:r w:rsidRPr="00525DEB">
        <w:rPr>
          <w:rFonts w:ascii="Mangal" w:hAnsi="Mangal" w:cs="Mangal"/>
          <w:szCs w:val="20"/>
          <w:cs/>
        </w:rPr>
        <w:t>जब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द्वारा</w:t>
      </w:r>
      <w:r w:rsidRPr="00525DEB">
        <w:rPr>
          <w:rFonts w:cs="Arial"/>
          <w:szCs w:val="20"/>
          <w:cs/>
        </w:rPr>
        <w:t xml:space="preserve"> Microsoft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सहायता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जर्मन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ऑनलाइन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सेवाओं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जुड़ी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समस्या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हल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करने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सीमित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उद्देश्य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लिए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इस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तरह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पहुंच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प्रदान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जाती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जहां</w:t>
      </w:r>
      <w:r w:rsidRPr="00525DEB">
        <w:rPr>
          <w:rFonts w:cs="Arial"/>
          <w:szCs w:val="20"/>
          <w:cs/>
        </w:rPr>
        <w:t xml:space="preserve"> Microsoft </w:t>
      </w:r>
      <w:r w:rsidRPr="00525DEB">
        <w:rPr>
          <w:rFonts w:ascii="Mangal" w:hAnsi="Mangal" w:cs="Mangal"/>
          <w:szCs w:val="20"/>
          <w:cs/>
        </w:rPr>
        <w:t>कार्मिकों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लिए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जर्मन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ऑनलाइन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सेवाओं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रख</w:t>
      </w:r>
      <w:r w:rsidRPr="00525DEB">
        <w:rPr>
          <w:rFonts w:cs="Arial"/>
          <w:szCs w:val="20"/>
          <w:cs/>
        </w:rPr>
        <w:t>-</w:t>
      </w:r>
      <w:r w:rsidRPr="00525DEB">
        <w:rPr>
          <w:rFonts w:ascii="Mangal" w:hAnsi="Mangal" w:cs="Mangal"/>
          <w:szCs w:val="20"/>
          <w:cs/>
        </w:rPr>
        <w:t>रखाव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उसमें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सुधार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लिए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इस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तरह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पहुंच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आवश्यकता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हो</w:t>
      </w:r>
      <w:r w:rsidRPr="00525DEB">
        <w:rPr>
          <w:rFonts w:cs="Arial"/>
          <w:szCs w:val="20"/>
          <w:cs/>
        </w:rPr>
        <w:t xml:space="preserve">. </w:t>
      </w:r>
      <w:r w:rsidRPr="00525DEB">
        <w:rPr>
          <w:rFonts w:ascii="Mangal" w:hAnsi="Mangal" w:cs="Mangal"/>
          <w:szCs w:val="20"/>
          <w:cs/>
        </w:rPr>
        <w:t>उन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सीमित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परिस्थितियों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समस्या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हल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करने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लिए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केवल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आवश्यक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अवधि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ऐसी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पहुंच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प्रदान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करेंगे</w:t>
      </w:r>
      <w:r w:rsidRPr="00525DEB">
        <w:rPr>
          <w:rFonts w:cs="Arial"/>
          <w:szCs w:val="20"/>
          <w:cs/>
        </w:rPr>
        <w:t>.</w:t>
      </w:r>
      <w:r w:rsidR="007A7FC8"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प्रदान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गई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पहुंच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निगरानी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करेंगे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और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समस्या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हल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होते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पहुंच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समाप्त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देंगे</w:t>
      </w:r>
      <w:r w:rsidRPr="00525DEB">
        <w:rPr>
          <w:rFonts w:cs="Arial"/>
          <w:szCs w:val="20"/>
          <w:cs/>
        </w:rPr>
        <w:t>.</w:t>
      </w:r>
    </w:p>
    <w:p w14:paraId="04844EC6" w14:textId="77777777" w:rsidR="004B5908" w:rsidRPr="00525DEB" w:rsidRDefault="00972706">
      <w:pPr>
        <w:pStyle w:val="ListParagraph"/>
        <w:ind w:firstLine="360"/>
        <w:contextualSpacing w:val="0"/>
        <w:rPr>
          <w:rFonts w:cs="Arial"/>
          <w:szCs w:val="20"/>
          <w:cs/>
        </w:rPr>
      </w:pPr>
      <w:r w:rsidRPr="00525DEB">
        <w:rPr>
          <w:rFonts w:ascii="Mangal" w:hAnsi="Mangal" w:cs="Mangal"/>
          <w:szCs w:val="20"/>
          <w:cs/>
        </w:rPr>
        <w:t>या</w:t>
      </w:r>
    </w:p>
    <w:p w14:paraId="2D20DED4" w14:textId="10CA3963" w:rsidR="004B5908" w:rsidRPr="00525DEB" w:rsidRDefault="00972706" w:rsidP="00627AC5">
      <w:pPr>
        <w:pStyle w:val="ListParagraph"/>
        <w:numPr>
          <w:ilvl w:val="0"/>
          <w:numId w:val="36"/>
        </w:numPr>
        <w:contextualSpacing w:val="0"/>
        <w:jc w:val="left"/>
        <w:rPr>
          <w:rFonts w:cs="Arial"/>
          <w:szCs w:val="20"/>
          <w:cs/>
        </w:rPr>
      </w:pPr>
      <w:r w:rsidRPr="00525DEB">
        <w:rPr>
          <w:rFonts w:ascii="Mangal" w:hAnsi="Mangal" w:cs="Mangal"/>
          <w:szCs w:val="20"/>
          <w:cs/>
        </w:rPr>
        <w:t>जब</w:t>
      </w:r>
      <w:r w:rsidRPr="00525DEB">
        <w:rPr>
          <w:rFonts w:cs="Arial"/>
          <w:szCs w:val="20"/>
          <w:cs/>
        </w:rPr>
        <w:t xml:space="preserve"> Microsoft </w:t>
      </w:r>
      <w:r w:rsidRPr="00525DEB">
        <w:rPr>
          <w:rFonts w:ascii="Mangal" w:hAnsi="Mangal" w:cs="Mangal"/>
          <w:szCs w:val="20"/>
          <w:cs/>
        </w:rPr>
        <w:t>कार्मिकों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सीधे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द्वारा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इस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तरह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पहुंच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प्रदान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जाती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 (</w:t>
      </w:r>
      <w:r w:rsidRPr="00525DEB">
        <w:rPr>
          <w:rFonts w:ascii="Mangal" w:hAnsi="Mangal" w:cs="Mangal"/>
          <w:szCs w:val="20"/>
          <w:cs/>
        </w:rPr>
        <w:t>उदाहरण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लिए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द्वारा</w:t>
      </w:r>
      <w:r w:rsidRPr="00525DEB">
        <w:rPr>
          <w:rFonts w:cs="Arial"/>
          <w:szCs w:val="20"/>
          <w:cs/>
        </w:rPr>
        <w:t xml:space="preserve"> Microsoft </w:t>
      </w:r>
      <w:r w:rsidRPr="00525DEB">
        <w:rPr>
          <w:rFonts w:ascii="Mangal" w:hAnsi="Mangal" w:cs="Mangal"/>
          <w:szCs w:val="20"/>
          <w:cs/>
        </w:rPr>
        <w:t>सहायता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इंजीनियर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साथ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डेस्कटॉप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साझा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करना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Microsoft </w:t>
      </w:r>
      <w:r w:rsidRPr="00525DEB">
        <w:rPr>
          <w:rFonts w:ascii="Mangal" w:hAnsi="Mangal" w:cs="Mangal"/>
          <w:szCs w:val="20"/>
          <w:cs/>
        </w:rPr>
        <w:t>सहायता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इंजीनियर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कोई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फ़ाइल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ई</w:t>
      </w:r>
      <w:r w:rsidRPr="00525DEB">
        <w:rPr>
          <w:rFonts w:cs="Arial"/>
          <w:szCs w:val="20"/>
          <w:cs/>
        </w:rPr>
        <w:t>-</w:t>
      </w:r>
      <w:r w:rsidRPr="00525DEB">
        <w:rPr>
          <w:rFonts w:ascii="Mangal" w:hAnsi="Mangal" w:cs="Mangal"/>
          <w:szCs w:val="20"/>
          <w:cs/>
        </w:rPr>
        <w:t>मेल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करना</w:t>
      </w:r>
      <w:r w:rsidRPr="00525DEB">
        <w:rPr>
          <w:rFonts w:cs="Arial"/>
          <w:szCs w:val="20"/>
          <w:cs/>
        </w:rPr>
        <w:t xml:space="preserve">). </w:t>
      </w:r>
      <w:r w:rsidRPr="00525DEB">
        <w:rPr>
          <w:rFonts w:ascii="Mangal" w:hAnsi="Mangal" w:cs="Mangal"/>
          <w:szCs w:val="20"/>
          <w:cs/>
        </w:rPr>
        <w:t>ऐसी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पहुंच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नियंत्रित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करने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उसकी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निगरानी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करने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कोई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दायित्व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नहीं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होता</w:t>
      </w:r>
      <w:r w:rsidRPr="00525DEB">
        <w:rPr>
          <w:rFonts w:cs="Arial"/>
          <w:szCs w:val="20"/>
          <w:cs/>
        </w:rPr>
        <w:t>.</w:t>
      </w:r>
    </w:p>
    <w:p w14:paraId="61113472" w14:textId="6B00C91F" w:rsidR="004B5908" w:rsidRPr="00525DEB" w:rsidRDefault="00972706">
      <w:pPr>
        <w:pStyle w:val="ListParagraph"/>
        <w:numPr>
          <w:ilvl w:val="0"/>
          <w:numId w:val="38"/>
        </w:numPr>
        <w:contextualSpacing w:val="0"/>
        <w:rPr>
          <w:rFonts w:cs="Arial"/>
          <w:szCs w:val="20"/>
          <w:cs/>
        </w:rPr>
      </w:pPr>
      <w:r w:rsidRPr="00525DEB">
        <w:rPr>
          <w:rFonts w:ascii="Mangal" w:hAnsi="Mangal" w:cs="Mangal"/>
          <w:b/>
          <w:bCs/>
          <w:szCs w:val="20"/>
          <w:cs/>
        </w:rPr>
        <w:t>ग्राहक</w:t>
      </w:r>
      <w:r w:rsidRPr="00525DEB">
        <w:rPr>
          <w:rFonts w:cs="Arial"/>
          <w:b/>
          <w:bCs/>
          <w:szCs w:val="20"/>
          <w:cs/>
        </w:rPr>
        <w:t xml:space="preserve"> </w:t>
      </w:r>
      <w:r w:rsidRPr="00525DEB">
        <w:rPr>
          <w:rFonts w:ascii="Mangal" w:hAnsi="Mangal" w:cs="Mangal"/>
          <w:b/>
          <w:bCs/>
          <w:szCs w:val="20"/>
          <w:cs/>
        </w:rPr>
        <w:t>डेटा</w:t>
      </w:r>
      <w:r w:rsidRPr="00525DEB">
        <w:rPr>
          <w:rFonts w:cs="Arial"/>
          <w:b/>
          <w:bCs/>
          <w:szCs w:val="20"/>
          <w:cs/>
        </w:rPr>
        <w:t xml:space="preserve"> </w:t>
      </w:r>
      <w:r w:rsidRPr="00525DEB">
        <w:rPr>
          <w:rFonts w:ascii="Mangal" w:hAnsi="Mangal" w:cs="Mangal"/>
          <w:b/>
          <w:bCs/>
          <w:szCs w:val="20"/>
          <w:cs/>
        </w:rPr>
        <w:t>का</w:t>
      </w:r>
      <w:r w:rsidRPr="00525DEB">
        <w:rPr>
          <w:rFonts w:cs="Arial"/>
          <w:b/>
          <w:bCs/>
          <w:szCs w:val="20"/>
          <w:cs/>
        </w:rPr>
        <w:t xml:space="preserve"> </w:t>
      </w:r>
      <w:r w:rsidRPr="00525DEB">
        <w:rPr>
          <w:rFonts w:ascii="Mangal" w:hAnsi="Mangal" w:cs="Mangal"/>
          <w:b/>
          <w:bCs/>
          <w:szCs w:val="20"/>
          <w:cs/>
        </w:rPr>
        <w:t>खुलासा</w:t>
      </w:r>
      <w:r w:rsidRPr="00525DEB">
        <w:rPr>
          <w:rFonts w:cs="Arial"/>
          <w:b/>
          <w:bCs/>
          <w:szCs w:val="20"/>
          <w:cs/>
        </w:rPr>
        <w:t>.</w:t>
      </w:r>
      <w:r w:rsidR="007A7FC8" w:rsidRPr="00525DEB">
        <w:rPr>
          <w:rFonts w:cs="Arial"/>
          <w:b/>
          <w:bCs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चूंकि</w:t>
      </w:r>
      <w:r w:rsidRPr="00525DEB">
        <w:rPr>
          <w:rFonts w:cs="Arial"/>
          <w:szCs w:val="20"/>
          <w:cs/>
        </w:rPr>
        <w:t xml:space="preserve"> Microsoft </w:t>
      </w:r>
      <w:r w:rsidRPr="00525DEB">
        <w:rPr>
          <w:rFonts w:ascii="Mangal" w:hAnsi="Mangal" w:cs="Mangal"/>
          <w:szCs w:val="20"/>
          <w:cs/>
        </w:rPr>
        <w:t>कार्मिकों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तब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पहुंच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नहीं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होगी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जब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द्वारा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ऐसी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पहुंच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प्रदान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जाती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और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उसकी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निगरानी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रखी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जाती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फिर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द्वारा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प्रदान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जाती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जैसा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यहां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वर्णित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, Microsoft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बिना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द्वारा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अनुमोदन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किसी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भी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तीसरे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पक्ष</w:t>
      </w:r>
      <w:r w:rsidRPr="00525DEB">
        <w:rPr>
          <w:rFonts w:cs="Arial"/>
          <w:szCs w:val="20"/>
          <w:cs/>
        </w:rPr>
        <w:t xml:space="preserve"> (</w:t>
      </w:r>
      <w:r w:rsidRPr="00525DEB">
        <w:rPr>
          <w:rFonts w:ascii="Mangal" w:hAnsi="Mangal" w:cs="Mangal"/>
          <w:szCs w:val="20"/>
          <w:cs/>
        </w:rPr>
        <w:t>कानून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प्रवर्तन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सहित</w:t>
      </w:r>
      <w:r w:rsidRPr="00525DEB">
        <w:rPr>
          <w:rFonts w:cs="Arial"/>
          <w:szCs w:val="20"/>
          <w:cs/>
        </w:rPr>
        <w:t xml:space="preserve">)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ज़ाहिर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नहीं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सकता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और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नहीं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करेगा</w:t>
      </w:r>
      <w:r w:rsidRPr="00525DEB">
        <w:rPr>
          <w:rFonts w:cs="Arial"/>
          <w:szCs w:val="20"/>
          <w:cs/>
        </w:rPr>
        <w:t>.</w:t>
      </w:r>
    </w:p>
    <w:p w14:paraId="6C15D38D" w14:textId="194B5F8E" w:rsidR="004B5908" w:rsidRPr="00525DEB" w:rsidRDefault="00972706">
      <w:pPr>
        <w:ind w:left="1080"/>
        <w:rPr>
          <w:rFonts w:cs="Arial"/>
          <w:szCs w:val="20"/>
          <w:cs/>
        </w:rPr>
      </w:pPr>
      <w:r w:rsidRPr="00525DEB">
        <w:rPr>
          <w:rFonts w:ascii="Mangal" w:hAnsi="Mangal" w:cs="Mangal"/>
          <w:szCs w:val="20"/>
          <w:cs/>
        </w:rPr>
        <w:t>अगर</w:t>
      </w:r>
      <w:r w:rsidRPr="00525DEB">
        <w:rPr>
          <w:rFonts w:cs="Arial"/>
          <w:szCs w:val="20"/>
          <w:cs/>
        </w:rPr>
        <w:t xml:space="preserve"> Microsoft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लिए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किसी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तीसरे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पक्ष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अनुरोध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प्राप्त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होता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तो</w:t>
      </w:r>
      <w:r w:rsidRPr="00525DEB">
        <w:rPr>
          <w:rFonts w:cs="Arial"/>
          <w:szCs w:val="20"/>
          <w:cs/>
        </w:rPr>
        <w:t xml:space="preserve"> Microsoft </w:t>
      </w:r>
      <w:r w:rsidRPr="00525DEB">
        <w:rPr>
          <w:rFonts w:ascii="Mangal" w:hAnsi="Mangal" w:cs="Mangal"/>
          <w:szCs w:val="20"/>
          <w:cs/>
        </w:rPr>
        <w:t>तीसरे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पक्ष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सूचित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करेगा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तक</w:t>
      </w:r>
      <w:r w:rsidRPr="00525DEB">
        <w:rPr>
          <w:rFonts w:cs="Arial"/>
          <w:szCs w:val="20"/>
          <w:cs/>
        </w:rPr>
        <w:t xml:space="preserve"> Microsoft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पहुंच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नहीं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और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तीसरे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पक्ष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कहेगा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वह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और</w:t>
      </w:r>
      <w:r w:rsidRPr="00525DEB">
        <w:rPr>
          <w:rFonts w:cs="Arial"/>
          <w:szCs w:val="20"/>
          <w:cs/>
        </w:rPr>
        <w:t>/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संपर्क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करे</w:t>
      </w:r>
      <w:r w:rsidRPr="00525DEB">
        <w:rPr>
          <w:rFonts w:cs="Arial"/>
          <w:szCs w:val="20"/>
          <w:cs/>
        </w:rPr>
        <w:t>.</w:t>
      </w:r>
      <w:r w:rsidR="007A7FC8"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उपर्युक्त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संबंध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, Microsoft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बुनियादी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संपर्क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जानकारी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तीसरे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पक्ष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प्रदान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सकता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>.</w:t>
      </w:r>
    </w:p>
    <w:p w14:paraId="1C61B5C5" w14:textId="0B29A6DB" w:rsidR="004B5908" w:rsidRPr="00525DEB" w:rsidRDefault="00972706">
      <w:pPr>
        <w:pStyle w:val="ListParagraph"/>
        <w:numPr>
          <w:ilvl w:val="0"/>
          <w:numId w:val="38"/>
        </w:numPr>
        <w:rPr>
          <w:rFonts w:cs="Arial"/>
          <w:szCs w:val="20"/>
          <w:cs/>
        </w:rPr>
      </w:pPr>
      <w:r w:rsidRPr="00525DEB">
        <w:rPr>
          <w:rFonts w:ascii="Mangal" w:hAnsi="Mangal" w:cs="Mangal"/>
          <w:b/>
          <w:bCs/>
          <w:szCs w:val="20"/>
          <w:cs/>
        </w:rPr>
        <w:t>डेटा</w:t>
      </w:r>
      <w:r w:rsidRPr="00525DEB">
        <w:rPr>
          <w:rFonts w:cs="Arial"/>
          <w:b/>
          <w:bCs/>
          <w:szCs w:val="20"/>
          <w:cs/>
        </w:rPr>
        <w:t xml:space="preserve"> </w:t>
      </w:r>
      <w:r w:rsidRPr="00525DEB">
        <w:rPr>
          <w:rFonts w:ascii="Mangal" w:hAnsi="Mangal" w:cs="Mangal"/>
          <w:b/>
          <w:bCs/>
          <w:szCs w:val="20"/>
          <w:cs/>
        </w:rPr>
        <w:t>ट्रस्टी</w:t>
      </w:r>
      <w:r w:rsidRPr="00525DEB">
        <w:rPr>
          <w:rFonts w:cs="Arial"/>
          <w:b/>
          <w:bCs/>
          <w:szCs w:val="20"/>
          <w:cs/>
        </w:rPr>
        <w:t xml:space="preserve"> </w:t>
      </w:r>
      <w:r w:rsidRPr="00525DEB">
        <w:rPr>
          <w:rFonts w:ascii="Mangal" w:hAnsi="Mangal" w:cs="Mangal"/>
          <w:b/>
          <w:bCs/>
          <w:szCs w:val="20"/>
          <w:cs/>
        </w:rPr>
        <w:t>द्वारा</w:t>
      </w:r>
      <w:r w:rsidRPr="00525DEB">
        <w:rPr>
          <w:rFonts w:cs="Arial"/>
          <w:b/>
          <w:bCs/>
          <w:szCs w:val="20"/>
          <w:cs/>
        </w:rPr>
        <w:t xml:space="preserve"> </w:t>
      </w:r>
      <w:r w:rsidRPr="00525DEB">
        <w:rPr>
          <w:rFonts w:ascii="Mangal" w:hAnsi="Mangal" w:cs="Mangal"/>
          <w:b/>
          <w:bCs/>
          <w:szCs w:val="20"/>
          <w:cs/>
        </w:rPr>
        <w:t>डेटा</w:t>
      </w:r>
      <w:r w:rsidRPr="00525DEB">
        <w:rPr>
          <w:rFonts w:cs="Arial"/>
          <w:b/>
          <w:bCs/>
          <w:szCs w:val="20"/>
          <w:cs/>
        </w:rPr>
        <w:t xml:space="preserve"> </w:t>
      </w:r>
      <w:r w:rsidRPr="00525DEB">
        <w:rPr>
          <w:rFonts w:ascii="Mangal" w:hAnsi="Mangal" w:cs="Mangal"/>
          <w:b/>
          <w:bCs/>
          <w:szCs w:val="20"/>
          <w:cs/>
        </w:rPr>
        <w:t>प्रोसेसिंग</w:t>
      </w:r>
      <w:r w:rsidRPr="00525DEB">
        <w:rPr>
          <w:rFonts w:cs="Arial"/>
          <w:b/>
          <w:bCs/>
          <w:szCs w:val="20"/>
          <w:cs/>
        </w:rPr>
        <w:t>.</w:t>
      </w:r>
      <w:r w:rsidR="007A7FC8" w:rsidRPr="00525DEB">
        <w:rPr>
          <w:rFonts w:cs="Arial"/>
          <w:b/>
          <w:bCs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एक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प्रोसेसर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 (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जहां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स्वयं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प्रोसेसर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एक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उप</w:t>
      </w:r>
      <w:r w:rsidRPr="00525DEB">
        <w:rPr>
          <w:rFonts w:cs="Arial"/>
          <w:szCs w:val="20"/>
          <w:cs/>
        </w:rPr>
        <w:t>-</w:t>
      </w:r>
      <w:r w:rsidRPr="00525DEB">
        <w:rPr>
          <w:rFonts w:ascii="Mangal" w:hAnsi="Mangal" w:cs="Mangal"/>
          <w:szCs w:val="20"/>
          <w:cs/>
        </w:rPr>
        <w:t>प्रोसेसर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), </w:t>
      </w:r>
      <w:r w:rsidRPr="00525DEB">
        <w:rPr>
          <w:rFonts w:ascii="Mangal" w:hAnsi="Mangal" w:cs="Mangal"/>
          <w:szCs w:val="20"/>
          <w:cs/>
        </w:rPr>
        <w:t>जो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तरफ़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कार्य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करने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निगरानी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करने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सीमित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उद्देश्य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काम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जिसमें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</w:t>
      </w:r>
      <w:r w:rsidRPr="00525DEB">
        <w:rPr>
          <w:rFonts w:cs="Arial"/>
          <w:szCs w:val="20"/>
          <w:cs/>
        </w:rPr>
        <w:t xml:space="preserve"> Microsoft </w:t>
      </w:r>
      <w:r w:rsidRPr="00525DEB">
        <w:rPr>
          <w:rFonts w:ascii="Mangal" w:hAnsi="Mangal" w:cs="Mangal"/>
          <w:szCs w:val="20"/>
          <w:cs/>
        </w:rPr>
        <w:t>कार्मिकों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उस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आधारभूत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संरचना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जिसमें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रहता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तक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पहुंचने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आवश्यकता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होती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>.</w:t>
      </w:r>
      <w:r w:rsidR="007A7FC8"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इस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तरह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कार्य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द्वारा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फिर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सीधे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द्वारा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किये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जाएंगे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पर्यवेक्षित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किये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जाएंगे</w:t>
      </w:r>
      <w:r w:rsidRPr="00525DEB">
        <w:rPr>
          <w:rFonts w:cs="Arial"/>
          <w:szCs w:val="20"/>
          <w:cs/>
        </w:rPr>
        <w:t xml:space="preserve">.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प्रति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दायित्वों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और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बीच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एक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अलग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समझौते</w:t>
      </w:r>
      <w:r w:rsidRPr="00525DEB">
        <w:rPr>
          <w:rFonts w:cs="Arial"/>
          <w:szCs w:val="20"/>
          <w:cs/>
        </w:rPr>
        <w:t xml:space="preserve"> (</w:t>
      </w:r>
      <w:r w:rsidR="00525DEB">
        <w:rPr>
          <w:rFonts w:cs="Mangal" w:hint="cs"/>
          <w:szCs w:val="20"/>
          <w:cs/>
        </w:rPr>
        <w:t>“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एग्रीमेंट</w:t>
      </w:r>
      <w:r w:rsidR="00525DEB">
        <w:rPr>
          <w:rFonts w:cs="Mangal" w:hint="cs"/>
          <w:szCs w:val="20"/>
          <w:cs/>
        </w:rPr>
        <w:t>”</w:t>
      </w:r>
      <w:r w:rsidRPr="00525DEB">
        <w:rPr>
          <w:rFonts w:cs="Arial"/>
          <w:szCs w:val="20"/>
          <w:cs/>
        </w:rPr>
        <w:t xml:space="preserve">)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निर्धारित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>.</w:t>
      </w:r>
      <w:r w:rsidR="007A7FC8"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अनुबंध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कोई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भी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संशोधन</w:t>
      </w:r>
      <w:r w:rsidRPr="00525DEB">
        <w:rPr>
          <w:rFonts w:cs="Arial"/>
          <w:szCs w:val="20"/>
          <w:cs/>
        </w:rPr>
        <w:t xml:space="preserve"> Microsoft </w:t>
      </w:r>
      <w:r w:rsidRPr="00525DEB">
        <w:rPr>
          <w:rFonts w:ascii="Mangal" w:hAnsi="Mangal" w:cs="Mangal"/>
          <w:szCs w:val="20"/>
          <w:cs/>
        </w:rPr>
        <w:t>और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अनुबंध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विभिन्न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पक्षों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द्वारा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लिखित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रूप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अनुमोदित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होना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चाहिए</w:t>
      </w:r>
      <w:r w:rsidRPr="00525DEB">
        <w:rPr>
          <w:rFonts w:cs="Arial"/>
          <w:szCs w:val="20"/>
          <w:cs/>
        </w:rPr>
        <w:t xml:space="preserve">; </w:t>
      </w:r>
      <w:r w:rsidRPr="00525DEB">
        <w:rPr>
          <w:rFonts w:ascii="Mangal" w:hAnsi="Mangal" w:cs="Mangal"/>
          <w:szCs w:val="20"/>
          <w:cs/>
        </w:rPr>
        <w:t>ऐसा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अनुमोदन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प्राप्त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करने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विफलता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इस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संशोधन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भौतिक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उल्लंघन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होगा</w:t>
      </w:r>
      <w:r w:rsidRPr="00525DEB">
        <w:rPr>
          <w:rFonts w:cs="Arial"/>
          <w:szCs w:val="20"/>
          <w:cs/>
        </w:rPr>
        <w:t>.</w:t>
      </w:r>
    </w:p>
    <w:p w14:paraId="6B870F9F" w14:textId="0AD0CA89" w:rsidR="004B5908" w:rsidRPr="00525DEB" w:rsidRDefault="00940929">
      <w:pPr>
        <w:ind w:left="1080"/>
        <w:rPr>
          <w:rFonts w:cs="Arial"/>
          <w:szCs w:val="20"/>
          <w:cs/>
        </w:rPr>
      </w:pPr>
      <w:r w:rsidRPr="00C13EE3">
        <w:rPr>
          <w:rFonts w:ascii="Mangal" w:hAnsi="Mangal" w:cs="Mangal"/>
          <w:szCs w:val="20"/>
          <w:cs/>
        </w:rPr>
        <w:t>डेटा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ट्रस्टी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के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डेटा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प्रोसेसर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भूमिका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के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अधीन</w:t>
      </w:r>
      <w:r w:rsidRPr="00C13EE3">
        <w:rPr>
          <w:rFonts w:cs="Arial"/>
          <w:szCs w:val="20"/>
          <w:cs/>
        </w:rPr>
        <w:t xml:space="preserve">, Microsoft </w:t>
      </w:r>
      <w:r w:rsidRPr="00C13EE3">
        <w:rPr>
          <w:rFonts w:ascii="Mangal" w:hAnsi="Mangal" w:cs="Mangal"/>
          <w:szCs w:val="20"/>
          <w:cs/>
        </w:rPr>
        <w:t>एक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डेटा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प्रोसेसर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है</w:t>
      </w:r>
      <w:r w:rsidRPr="00C13EE3">
        <w:rPr>
          <w:rFonts w:cs="Arial"/>
          <w:szCs w:val="20"/>
          <w:cs/>
        </w:rPr>
        <w:t xml:space="preserve"> (</w:t>
      </w:r>
      <w:r w:rsidRPr="00C13EE3">
        <w:rPr>
          <w:rFonts w:ascii="Mangal" w:hAnsi="Mangal" w:cs="Mangal"/>
          <w:szCs w:val="20"/>
          <w:cs/>
        </w:rPr>
        <w:t>या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जहां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ग्राहक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स्वयं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ही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डाटा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प्रोसेसर</w:t>
      </w:r>
      <w:r w:rsidRPr="00C13EE3">
        <w:rPr>
          <w:rFonts w:cs="Arial"/>
          <w:szCs w:val="20"/>
          <w:cs/>
        </w:rPr>
        <w:t xml:space="preserve">, </w:t>
      </w:r>
      <w:r w:rsidRPr="00C13EE3">
        <w:rPr>
          <w:rFonts w:ascii="Mangal" w:hAnsi="Mangal" w:cs="Mangal"/>
          <w:szCs w:val="20"/>
          <w:cs/>
        </w:rPr>
        <w:t>उप</w:t>
      </w:r>
      <w:r w:rsidRPr="00C13EE3">
        <w:rPr>
          <w:rFonts w:cs="Arial"/>
          <w:szCs w:val="20"/>
          <w:cs/>
        </w:rPr>
        <w:t>-</w:t>
      </w:r>
      <w:r w:rsidRPr="00C13EE3">
        <w:rPr>
          <w:rFonts w:ascii="Mangal" w:hAnsi="Mangal" w:cs="Mangal"/>
          <w:szCs w:val="20"/>
          <w:cs/>
        </w:rPr>
        <w:t>प्रोसेसर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है</w:t>
      </w:r>
      <w:r w:rsidRPr="00C13EE3">
        <w:rPr>
          <w:rFonts w:cs="Arial"/>
          <w:szCs w:val="20"/>
          <w:cs/>
        </w:rPr>
        <w:t xml:space="preserve">), </w:t>
      </w:r>
      <w:r w:rsidRPr="00C13EE3">
        <w:rPr>
          <w:rFonts w:ascii="Mangal" w:hAnsi="Mangal" w:cs="Mangal"/>
          <w:szCs w:val="20"/>
          <w:cs/>
        </w:rPr>
        <w:t>जो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समझौते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और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इस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संशोधन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में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विस्तृत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रूप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से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वर्णित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जर्मन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ऑनलाइन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सेवाएं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प्रदान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करने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के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लिए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अन्य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सभी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मामलों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में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ग्राहक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की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ओर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से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काम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करता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है</w:t>
      </w:r>
      <w:r w:rsidRPr="00C13EE3">
        <w:rPr>
          <w:rFonts w:cs="Arial"/>
          <w:szCs w:val="20"/>
          <w:cs/>
        </w:rPr>
        <w:t xml:space="preserve">. </w:t>
      </w:r>
      <w:r w:rsidRPr="00C13EE3">
        <w:rPr>
          <w:rFonts w:ascii="Mangal" w:hAnsi="Mangal" w:cs="Mangal"/>
          <w:szCs w:val="20"/>
          <w:cs/>
        </w:rPr>
        <w:t>स्पष्टता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के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लिए</w:t>
      </w:r>
      <w:r w:rsidRPr="00C13EE3">
        <w:rPr>
          <w:rFonts w:cs="Arial"/>
          <w:szCs w:val="20"/>
          <w:cs/>
        </w:rPr>
        <w:t xml:space="preserve">, </w:t>
      </w:r>
      <w:r w:rsidRPr="00C13EE3">
        <w:rPr>
          <w:rFonts w:ascii="Mangal" w:hAnsi="Mangal" w:cs="Mangal"/>
          <w:szCs w:val="20"/>
          <w:cs/>
        </w:rPr>
        <w:t>डेटा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ट्रस्टी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और</w:t>
      </w:r>
      <w:r w:rsidRPr="00C13EE3">
        <w:rPr>
          <w:rFonts w:cs="Arial"/>
          <w:szCs w:val="20"/>
          <w:cs/>
        </w:rPr>
        <w:t xml:space="preserve"> Microsoft </w:t>
      </w:r>
      <w:r w:rsidRPr="00C13EE3">
        <w:rPr>
          <w:rFonts w:ascii="Mangal" w:hAnsi="Mangal" w:cs="Mangal"/>
          <w:szCs w:val="20"/>
          <w:cs/>
        </w:rPr>
        <w:t>दोनों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ही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अन्य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पक्ष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के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लिए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डेटा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उप</w:t>
      </w:r>
      <w:r w:rsidRPr="00C13EE3">
        <w:rPr>
          <w:rFonts w:cs="Arial"/>
          <w:szCs w:val="20"/>
          <w:cs/>
        </w:rPr>
        <w:t>-</w:t>
      </w:r>
      <w:r w:rsidRPr="00C13EE3">
        <w:rPr>
          <w:rFonts w:ascii="Mangal" w:hAnsi="Mangal" w:cs="Mangal"/>
          <w:szCs w:val="20"/>
          <w:cs/>
        </w:rPr>
        <w:t>प्रोसेसर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नहीं</w:t>
      </w:r>
      <w:r w:rsidRPr="00C13EE3">
        <w:rPr>
          <w:rFonts w:cs="Arial"/>
          <w:szCs w:val="20"/>
          <w:cs/>
        </w:rPr>
        <w:t xml:space="preserve"> </w:t>
      </w:r>
      <w:r w:rsidRPr="00C13EE3">
        <w:rPr>
          <w:rFonts w:ascii="Mangal" w:hAnsi="Mangal" w:cs="Mangal"/>
          <w:szCs w:val="20"/>
          <w:cs/>
        </w:rPr>
        <w:t>हैं</w:t>
      </w:r>
      <w:r w:rsidRPr="00C13EE3">
        <w:rPr>
          <w:rFonts w:cs="Arial"/>
          <w:szCs w:val="20"/>
          <w:cs/>
        </w:rPr>
        <w:t>.</w:t>
      </w:r>
    </w:p>
    <w:p w14:paraId="376F246C" w14:textId="6F1BC3E0" w:rsidR="004B5908" w:rsidRPr="00525DEB" w:rsidRDefault="00972706">
      <w:pPr>
        <w:pStyle w:val="ListParagraph"/>
        <w:numPr>
          <w:ilvl w:val="0"/>
          <w:numId w:val="38"/>
        </w:numPr>
        <w:rPr>
          <w:rFonts w:cs="Arial"/>
          <w:szCs w:val="20"/>
          <w:cs/>
        </w:rPr>
      </w:pPr>
      <w:r w:rsidRPr="00525DEB">
        <w:rPr>
          <w:rFonts w:ascii="Mangal" w:hAnsi="Mangal" w:cs="Mangal"/>
          <w:b/>
          <w:bCs/>
          <w:szCs w:val="20"/>
          <w:cs/>
        </w:rPr>
        <w:t>डेटा</w:t>
      </w:r>
      <w:r w:rsidRPr="00525DEB">
        <w:rPr>
          <w:rFonts w:cs="Arial"/>
          <w:b/>
          <w:bCs/>
          <w:szCs w:val="20"/>
          <w:cs/>
        </w:rPr>
        <w:t xml:space="preserve"> </w:t>
      </w:r>
      <w:r w:rsidRPr="00525DEB">
        <w:rPr>
          <w:rFonts w:ascii="Mangal" w:hAnsi="Mangal" w:cs="Mangal"/>
          <w:b/>
          <w:bCs/>
          <w:szCs w:val="20"/>
          <w:cs/>
        </w:rPr>
        <w:t>ट्रस्टी</w:t>
      </w:r>
      <w:r w:rsidRPr="00525DEB">
        <w:rPr>
          <w:rFonts w:cs="Arial"/>
          <w:b/>
          <w:bCs/>
          <w:szCs w:val="20"/>
          <w:cs/>
        </w:rPr>
        <w:t xml:space="preserve"> </w:t>
      </w:r>
      <w:r w:rsidRPr="00525DEB">
        <w:rPr>
          <w:rFonts w:ascii="Mangal" w:hAnsi="Mangal" w:cs="Mangal"/>
          <w:b/>
          <w:bCs/>
          <w:szCs w:val="20"/>
          <w:cs/>
        </w:rPr>
        <w:t>में</w:t>
      </w:r>
      <w:r w:rsidRPr="00525DEB">
        <w:rPr>
          <w:rFonts w:cs="Arial"/>
          <w:b/>
          <w:bCs/>
          <w:szCs w:val="20"/>
          <w:cs/>
        </w:rPr>
        <w:t xml:space="preserve"> </w:t>
      </w:r>
      <w:r w:rsidRPr="00525DEB">
        <w:rPr>
          <w:rFonts w:ascii="Mangal" w:hAnsi="Mangal" w:cs="Mangal"/>
          <w:b/>
          <w:bCs/>
          <w:szCs w:val="20"/>
          <w:cs/>
        </w:rPr>
        <w:t>परिवर्तन</w:t>
      </w:r>
      <w:r w:rsidRPr="00525DEB">
        <w:rPr>
          <w:rFonts w:cs="Arial"/>
          <w:b/>
          <w:bCs/>
          <w:szCs w:val="20"/>
          <w:cs/>
        </w:rPr>
        <w:t>.</w:t>
      </w:r>
      <w:r w:rsidR="007A7FC8" w:rsidRPr="00525DEB">
        <w:rPr>
          <w:rFonts w:cs="Arial"/>
          <w:b/>
          <w:bCs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यदि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किसी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नई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इकाई</w:t>
      </w:r>
      <w:r w:rsidRPr="00525DEB">
        <w:rPr>
          <w:rFonts w:cs="Arial"/>
          <w:szCs w:val="20"/>
          <w:cs/>
        </w:rPr>
        <w:t xml:space="preserve"> (</w:t>
      </w:r>
      <w:r w:rsidRPr="00525DEB">
        <w:rPr>
          <w:rFonts w:ascii="Mangal" w:hAnsi="Mangal" w:cs="Mangal"/>
          <w:szCs w:val="20"/>
          <w:cs/>
        </w:rPr>
        <w:t>मौजूदा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जर्मन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सहयोगी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अलावा</w:t>
      </w:r>
      <w:r w:rsidRPr="00525DEB">
        <w:rPr>
          <w:rFonts w:cs="Arial"/>
          <w:szCs w:val="20"/>
          <w:cs/>
        </w:rPr>
        <w:t xml:space="preserve">) </w:t>
      </w:r>
      <w:r w:rsidRPr="00525DEB">
        <w:rPr>
          <w:rFonts w:ascii="Mangal" w:hAnsi="Mangal" w:cs="Mangal"/>
          <w:szCs w:val="20"/>
          <w:cs/>
        </w:rPr>
        <w:t>से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बदला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जाता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तो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परिवर्तन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पहले</w:t>
      </w:r>
      <w:r w:rsidRPr="00525DEB">
        <w:rPr>
          <w:rFonts w:cs="Arial"/>
          <w:szCs w:val="20"/>
          <w:cs/>
        </w:rPr>
        <w:t xml:space="preserve"> 90 </w:t>
      </w:r>
      <w:r w:rsidRPr="00525DEB">
        <w:rPr>
          <w:rFonts w:ascii="Mangal" w:hAnsi="Mangal" w:cs="Mangal"/>
          <w:szCs w:val="20"/>
          <w:cs/>
        </w:rPr>
        <w:t>दिन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नोटिस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प्रदान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जाएगा</w:t>
      </w:r>
      <w:r w:rsidRPr="00525DEB">
        <w:rPr>
          <w:rFonts w:cs="Arial"/>
          <w:szCs w:val="20"/>
          <w:cs/>
        </w:rPr>
        <w:t>.</w:t>
      </w:r>
      <w:r w:rsidR="007A7FC8"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किसी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भी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नए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माइक्रोसॉफ्ट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द्वारा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अनुमोदित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होना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चाहिए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और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वह</w:t>
      </w:r>
      <w:r w:rsidRPr="00525DEB">
        <w:rPr>
          <w:rFonts w:cs="Arial"/>
          <w:szCs w:val="20"/>
          <w:cs/>
        </w:rPr>
        <w:t>: (1)</w:t>
      </w:r>
      <w:r w:rsidR="007A7FC8"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अनुबंध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निर्धारित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सभी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प्रतिबद्धताओं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पूरा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करेगा</w:t>
      </w:r>
      <w:r w:rsidRPr="00525DEB">
        <w:rPr>
          <w:rFonts w:cs="Arial"/>
          <w:szCs w:val="20"/>
          <w:cs/>
        </w:rPr>
        <w:t xml:space="preserve">, (2) </w:t>
      </w:r>
      <w:r w:rsidRPr="00525DEB">
        <w:rPr>
          <w:rFonts w:ascii="Mangal" w:hAnsi="Mangal" w:cs="Mangal"/>
          <w:szCs w:val="20"/>
          <w:cs/>
        </w:rPr>
        <w:t>जर्मन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कानून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मुताबिक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संचालन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लिए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प्रतिबद्ध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lastRenderedPageBreak/>
        <w:t>होगा</w:t>
      </w:r>
      <w:r w:rsidRPr="00525DEB">
        <w:rPr>
          <w:rFonts w:cs="Arial"/>
          <w:szCs w:val="20"/>
          <w:cs/>
        </w:rPr>
        <w:t xml:space="preserve">, (3) </w:t>
      </w:r>
      <w:r w:rsidRPr="00525DEB">
        <w:rPr>
          <w:rFonts w:ascii="Mangal" w:hAnsi="Mangal" w:cs="Mangal"/>
          <w:szCs w:val="20"/>
          <w:cs/>
        </w:rPr>
        <w:t>जर्मनी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निगमित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होगा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और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यहीं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उसका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मुख्यालय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होगा</w:t>
      </w:r>
      <w:r w:rsidRPr="00525DEB">
        <w:rPr>
          <w:rFonts w:cs="Arial"/>
          <w:szCs w:val="20"/>
          <w:cs/>
        </w:rPr>
        <w:t xml:space="preserve">. </w:t>
      </w:r>
      <w:r w:rsidRPr="00525DEB">
        <w:rPr>
          <w:rFonts w:ascii="Mangal" w:hAnsi="Mangal" w:cs="Mangal"/>
          <w:szCs w:val="20"/>
          <w:cs/>
        </w:rPr>
        <w:t>साथ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इसे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नियंत्रित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करने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वाला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स्वामित्व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भी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जर्मनी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निगमित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होगा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और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यहीं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उसका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भी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मुख्यालय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होगा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और</w:t>
      </w:r>
      <w:r w:rsidRPr="00525DEB">
        <w:rPr>
          <w:rFonts w:cs="Arial"/>
          <w:szCs w:val="20"/>
          <w:cs/>
        </w:rPr>
        <w:t xml:space="preserve"> (4) </w:t>
      </w:r>
      <w:r w:rsidRPr="00525DEB">
        <w:rPr>
          <w:rFonts w:ascii="Mangal" w:hAnsi="Mangal" w:cs="Mangal"/>
          <w:szCs w:val="20"/>
          <w:cs/>
        </w:rPr>
        <w:t>आर्थिक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रूप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से</w:t>
      </w:r>
      <w:r w:rsidRPr="00525DEB">
        <w:rPr>
          <w:rFonts w:cs="Arial"/>
          <w:szCs w:val="20"/>
          <w:cs/>
        </w:rPr>
        <w:t xml:space="preserve"> Microsoft </w:t>
      </w:r>
      <w:r w:rsidRPr="00525DEB">
        <w:rPr>
          <w:rFonts w:ascii="Mangal" w:hAnsi="Mangal" w:cs="Mangal"/>
          <w:szCs w:val="20"/>
          <w:cs/>
        </w:rPr>
        <w:t>से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स्वतंत्र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होगा</w:t>
      </w:r>
      <w:r w:rsidRPr="00525DEB">
        <w:rPr>
          <w:rFonts w:cs="Arial"/>
          <w:szCs w:val="20"/>
          <w:cs/>
        </w:rPr>
        <w:t>.</w:t>
      </w:r>
      <w:r w:rsidR="007A7FC8"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यदि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नए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आपत्ति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करते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हैं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तो</w:t>
      </w:r>
      <w:r w:rsidRPr="00525DEB">
        <w:rPr>
          <w:rFonts w:cs="Arial"/>
          <w:szCs w:val="20"/>
          <w:cs/>
        </w:rPr>
        <w:t xml:space="preserve"> 90 </w:t>
      </w:r>
      <w:r w:rsidRPr="00525DEB">
        <w:rPr>
          <w:rFonts w:ascii="Mangal" w:hAnsi="Mangal" w:cs="Mangal"/>
          <w:szCs w:val="20"/>
          <w:cs/>
        </w:rPr>
        <w:t>दिन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अवधि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अंत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पहले</w:t>
      </w:r>
      <w:r w:rsidRPr="00525DEB">
        <w:rPr>
          <w:rFonts w:cs="Arial"/>
          <w:szCs w:val="20"/>
          <w:cs/>
        </w:rPr>
        <w:t xml:space="preserve"> Microsoft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एक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समाप्ति</w:t>
      </w:r>
      <w:r w:rsidRPr="00525DEB">
        <w:rPr>
          <w:rFonts w:cs="Arial"/>
          <w:szCs w:val="20"/>
          <w:cs/>
        </w:rPr>
        <w:t>-</w:t>
      </w:r>
      <w:r w:rsidRPr="00525DEB">
        <w:rPr>
          <w:rFonts w:ascii="Mangal" w:hAnsi="Mangal" w:cs="Mangal"/>
          <w:szCs w:val="20"/>
          <w:cs/>
        </w:rPr>
        <w:t>नोटिस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देकर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बिना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किसी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दंड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जर्मन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ऑनलाइन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सेवाओं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लिए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अपनी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सदस्यता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समाप्त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सकते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हैं</w:t>
      </w:r>
      <w:r w:rsidRPr="00525DEB">
        <w:rPr>
          <w:rFonts w:cs="Arial"/>
          <w:szCs w:val="20"/>
          <w:cs/>
        </w:rPr>
        <w:t xml:space="preserve">. </w:t>
      </w:r>
      <w:r w:rsidRPr="00525DEB">
        <w:rPr>
          <w:rFonts w:ascii="Mangal" w:hAnsi="Mangal" w:cs="Mangal"/>
          <w:szCs w:val="20"/>
          <w:cs/>
        </w:rPr>
        <w:t>उपर्युक्त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शर्तों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अनुसार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यदि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90 </w:t>
      </w:r>
      <w:r w:rsidRPr="00525DEB">
        <w:rPr>
          <w:rFonts w:ascii="Mangal" w:hAnsi="Mangal" w:cs="Mangal"/>
          <w:szCs w:val="20"/>
          <w:cs/>
        </w:rPr>
        <w:t>दिन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अवधि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अंत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पहले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अपनी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सदस्यता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समाप्त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नहीं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करते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हैं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तो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माना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जाएगा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नए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स्वीकार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लिया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="00F16ADB">
        <w:rPr>
          <w:rFonts w:cs="Arial"/>
          <w:szCs w:val="20"/>
          <w:cs/>
        </w:rPr>
        <w:t>.</w:t>
      </w:r>
    </w:p>
    <w:p w14:paraId="5C3C6EED" w14:textId="6CB9A860" w:rsidR="00AD62C0" w:rsidRPr="006D6DF6" w:rsidRDefault="00972706" w:rsidP="00627AC5">
      <w:pPr>
        <w:ind w:left="1080"/>
        <w:rPr>
          <w:rFonts w:cs="Arial"/>
          <w:szCs w:val="20"/>
          <w:cs/>
          <w:lang w:val="en-US"/>
        </w:rPr>
      </w:pPr>
      <w:r w:rsidRPr="00525DEB">
        <w:rPr>
          <w:rFonts w:ascii="Mangal" w:hAnsi="Mangal" w:cs="Mangal"/>
          <w:szCs w:val="20"/>
          <w:cs/>
        </w:rPr>
        <w:t>परिवर्तन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दौरान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मौजूदा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स्थानापन्न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ट्रस्टी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अनुबंध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मुताबिक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अपने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दायित्वों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धारणा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लिए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तैयार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करने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आवश्यक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प्रशिक्षण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रूप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डेटा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तक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सीमित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पर्यवेक्षित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पहुंच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प्रदान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सकते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हैं</w:t>
      </w:r>
      <w:r w:rsidRPr="00525DEB">
        <w:rPr>
          <w:rFonts w:cs="Arial"/>
          <w:szCs w:val="20"/>
          <w:cs/>
        </w:rPr>
        <w:t>.</w:t>
      </w:r>
    </w:p>
    <w:p w14:paraId="79C95C08" w14:textId="02F7A129" w:rsidR="00CF2A8C" w:rsidRPr="00525DEB" w:rsidRDefault="00CF2A8C" w:rsidP="00CF2A8C">
      <w:pPr>
        <w:pStyle w:val="GVL-Amend-SS-Lvl-1-Title"/>
        <w:numPr>
          <w:ilvl w:val="0"/>
          <w:numId w:val="37"/>
        </w:numPr>
        <w:rPr>
          <w:bCs/>
          <w:iCs/>
          <w:cs/>
        </w:rPr>
      </w:pPr>
      <w:r w:rsidRPr="00525DEB">
        <w:rPr>
          <w:rFonts w:ascii="Mangal" w:hAnsi="Mangal" w:cs="Mangal"/>
          <w:bCs/>
          <w:iCs/>
          <w:cs/>
        </w:rPr>
        <w:t>अनुमति</w:t>
      </w:r>
      <w:r w:rsidRPr="00525DEB">
        <w:rPr>
          <w:bCs/>
          <w:iCs/>
          <w:cs/>
        </w:rPr>
        <w:t>-</w:t>
      </w:r>
      <w:r w:rsidRPr="00525DEB">
        <w:rPr>
          <w:rFonts w:ascii="Mangal" w:hAnsi="Mangal" w:cs="Mangal"/>
          <w:bCs/>
          <w:iCs/>
          <w:cs/>
        </w:rPr>
        <w:t>प्राप्त</w:t>
      </w:r>
      <w:r w:rsidRPr="00525DEB">
        <w:rPr>
          <w:bCs/>
          <w:iCs/>
          <w:cs/>
        </w:rPr>
        <w:t xml:space="preserve"> </w:t>
      </w:r>
      <w:r w:rsidRPr="00525DEB">
        <w:rPr>
          <w:rFonts w:ascii="Mangal" w:hAnsi="Mangal" w:cs="Mangal"/>
          <w:bCs/>
          <w:iCs/>
          <w:cs/>
        </w:rPr>
        <w:t>उपयोग</w:t>
      </w:r>
      <w:r w:rsidR="00F96492">
        <w:rPr>
          <w:rFonts w:ascii="Mangal" w:hAnsi="Mangal" w:cs="Mangal"/>
          <w:bCs/>
          <w:iCs/>
          <w:lang w:val="en-US"/>
        </w:rPr>
        <w:t>.</w:t>
      </w:r>
    </w:p>
    <w:p w14:paraId="3CDC9B10" w14:textId="73456158" w:rsidR="00CF2A8C" w:rsidRPr="00525DEB" w:rsidRDefault="002F1979" w:rsidP="00F96492">
      <w:pPr>
        <w:rPr>
          <w:rFonts w:cs="Arial"/>
          <w:szCs w:val="20"/>
          <w:cs/>
        </w:rPr>
      </w:pP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जर्मन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ऑनलाइन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सेवाओं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केवल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उपयोग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सकता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 (</w:t>
      </w:r>
      <w:r>
        <w:rPr>
          <w:rFonts w:cs="Arial"/>
          <w:szCs w:val="20"/>
          <w:lang w:val="en-US"/>
        </w:rPr>
        <w:t>i</w:t>
      </w:r>
      <w:r w:rsidRPr="00525DEB">
        <w:rPr>
          <w:rFonts w:cs="Arial"/>
          <w:szCs w:val="20"/>
          <w:cs/>
        </w:rPr>
        <w:t xml:space="preserve">) </w:t>
      </w:r>
      <w:r w:rsidRPr="00525DEB">
        <w:rPr>
          <w:rFonts w:ascii="Mangal" w:hAnsi="Mangal" w:cs="Mangal"/>
          <w:szCs w:val="20"/>
          <w:cs/>
        </w:rPr>
        <w:t>यदि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ग्राहक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यूरोपीय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संघ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यूरोपीय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मुक्त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व्यापार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संघ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यूनाइटेड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किंगडम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स्थित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(ii) </w:t>
      </w:r>
      <w:r w:rsidRPr="00525DEB">
        <w:rPr>
          <w:rFonts w:ascii="Mangal" w:hAnsi="Mangal" w:cs="Mangal"/>
          <w:szCs w:val="20"/>
          <w:cs/>
        </w:rPr>
        <w:t>व्यवसाय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2F1979">
        <w:rPr>
          <w:rFonts w:ascii="Mangal" w:hAnsi="Mangal" w:cs="Mangal"/>
          <w:szCs w:val="20"/>
          <w:cs/>
        </w:rPr>
        <w:t>लिए</w:t>
      </w:r>
      <w:r w:rsidRPr="002F1979">
        <w:rPr>
          <w:rFonts w:cs="Arial"/>
          <w:szCs w:val="20"/>
          <w:cs/>
        </w:rPr>
        <w:t xml:space="preserve">. </w:t>
      </w:r>
      <w:r w:rsidRPr="002F1979">
        <w:rPr>
          <w:rFonts w:ascii="Mangal" w:hAnsi="Mangal" w:cs="Mangal"/>
          <w:szCs w:val="20"/>
          <w:cs/>
        </w:rPr>
        <w:t>जो</w:t>
      </w:r>
      <w:r w:rsidRPr="002F1979">
        <w:rPr>
          <w:rFonts w:cs="Arial"/>
          <w:szCs w:val="20"/>
          <w:cs/>
        </w:rPr>
        <w:t xml:space="preserve"> </w:t>
      </w:r>
      <w:r w:rsidRPr="002F1979">
        <w:rPr>
          <w:rFonts w:ascii="Mangal" w:hAnsi="Mangal" w:cs="Mangal"/>
          <w:szCs w:val="20"/>
          <w:cs/>
        </w:rPr>
        <w:t>यूरोपीय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संघ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यूरोपीय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मुक्त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व्यापार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संघ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यूनाइटेड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किंगडम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पर्याप्त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हिस्से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हो</w:t>
      </w:r>
      <w:r w:rsidRPr="00525DEB">
        <w:rPr>
          <w:rFonts w:cs="Arial"/>
          <w:szCs w:val="20"/>
          <w:cs/>
        </w:rPr>
        <w:t xml:space="preserve">. </w:t>
      </w:r>
      <w:r w:rsidRPr="00525DEB">
        <w:rPr>
          <w:rFonts w:ascii="Mangal" w:hAnsi="Mangal" w:cs="Mangal"/>
          <w:szCs w:val="20"/>
          <w:cs/>
        </w:rPr>
        <w:t>किसी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भी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अन्य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उपयोग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परिणामस्वरूप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ऑनलाइन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सेवा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शर्तों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स्वीकार्य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उपयोग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नीति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निर्धारित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प्रक्रियाओं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अनुसार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जर्मन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ऑनलाइन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सेवाओं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निलंबन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समाप्ति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सकती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>.</w:t>
      </w:r>
    </w:p>
    <w:p w14:paraId="10ABF7A0" w14:textId="22F84720" w:rsidR="004B5908" w:rsidRPr="00525DEB" w:rsidRDefault="00AD62C0" w:rsidP="00627AC5">
      <w:pPr>
        <w:spacing w:before="360"/>
        <w:rPr>
          <w:rFonts w:eastAsia="Times" w:cs="Arial"/>
          <w:szCs w:val="20"/>
          <w:cs/>
        </w:rPr>
      </w:pPr>
      <w:r w:rsidRPr="00525DEB">
        <w:rPr>
          <w:rFonts w:ascii="Mangal" w:hAnsi="Mangal" w:cs="Mangal"/>
          <w:szCs w:val="20"/>
          <w:cs/>
        </w:rPr>
        <w:t>इस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संशोधन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द्वारा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किए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गए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परिवर्तनों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अलावा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सदस्यता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अनुबंध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में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कोई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बदलाव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नहीं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हुआ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और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यह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पूरे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बल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और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प्रभाव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साथ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लागू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. </w:t>
      </w:r>
      <w:r w:rsidRPr="00525DEB">
        <w:rPr>
          <w:rFonts w:ascii="Mangal" w:hAnsi="Mangal" w:cs="Mangal"/>
          <w:szCs w:val="20"/>
          <w:cs/>
        </w:rPr>
        <w:t>अगर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इस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संशोधन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किसी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प्रावधान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और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सदस्यता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अनुबंध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किसी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प्रावधान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के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बीच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कोई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विरोधाभास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है</w:t>
      </w:r>
      <w:r w:rsidRPr="00525DEB">
        <w:rPr>
          <w:rFonts w:cs="Arial"/>
          <w:szCs w:val="20"/>
          <w:cs/>
        </w:rPr>
        <w:t xml:space="preserve">, </w:t>
      </w:r>
      <w:r w:rsidRPr="00525DEB">
        <w:rPr>
          <w:rFonts w:ascii="Mangal" w:hAnsi="Mangal" w:cs="Mangal"/>
          <w:szCs w:val="20"/>
          <w:cs/>
        </w:rPr>
        <w:t>तो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यह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संशोधन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ही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नियंत्रित</w:t>
      </w:r>
      <w:r w:rsidRPr="00525DEB">
        <w:rPr>
          <w:rFonts w:cs="Arial"/>
          <w:szCs w:val="20"/>
          <w:cs/>
        </w:rPr>
        <w:t xml:space="preserve"> </w:t>
      </w:r>
      <w:r w:rsidRPr="00525DEB">
        <w:rPr>
          <w:rFonts w:ascii="Mangal" w:hAnsi="Mangal" w:cs="Mangal"/>
          <w:szCs w:val="20"/>
          <w:cs/>
        </w:rPr>
        <w:t>करेगा</w:t>
      </w:r>
      <w:r w:rsidRPr="00525DEB">
        <w:rPr>
          <w:rFonts w:cs="Arial"/>
          <w:szCs w:val="20"/>
          <w:cs/>
        </w:rPr>
        <w:t>.</w:t>
      </w:r>
    </w:p>
    <w:sectPr w:rsidR="004B5908" w:rsidRPr="00525DEB" w:rsidSect="000B3FCC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type w:val="continuous"/>
      <w:pgSz w:w="11907" w:h="1683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DF238D" w14:textId="77777777" w:rsidR="001F6C5D" w:rsidRDefault="001F6C5D">
      <w:pPr>
        <w:spacing w:before="0"/>
        <w:rPr>
          <w:rFonts w:cs="Arial"/>
          <w:szCs w:val="20"/>
          <w:cs/>
        </w:rPr>
      </w:pPr>
      <w:r>
        <w:separator/>
      </w:r>
    </w:p>
  </w:endnote>
  <w:endnote w:type="continuationSeparator" w:id="0">
    <w:p w14:paraId="711D6835" w14:textId="77777777" w:rsidR="001F6C5D" w:rsidRDefault="001F6C5D">
      <w:pPr>
        <w:spacing w:before="0"/>
        <w:rPr>
          <w:rFonts w:cs="Arial"/>
          <w:szCs w:val="20"/>
          <w:cs/>
        </w:rPr>
      </w:pPr>
      <w:r>
        <w:continuationSeparator/>
      </w:r>
    </w:p>
  </w:endnote>
  <w:endnote w:type="continuationNotice" w:id="1">
    <w:p w14:paraId="28EBEB72" w14:textId="77777777" w:rsidR="001F6C5D" w:rsidRDefault="001F6C5D">
      <w:pPr>
        <w:spacing w:before="0"/>
        <w:rPr>
          <w:rFonts w:cs="Arial"/>
          <w:szCs w:val="20"/>
          <w:cs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3506"/>
      <w:gridCol w:w="4078"/>
      <w:gridCol w:w="1445"/>
    </w:tblGrid>
    <w:tr w:rsidR="00D865A1" w:rsidRPr="00F16ADB" w14:paraId="5038FEF8" w14:textId="77777777" w:rsidTr="00156636">
      <w:trPr>
        <w:jc w:val="center"/>
      </w:trPr>
      <w:tc>
        <w:tcPr>
          <w:tcW w:w="2971" w:type="dxa"/>
        </w:tcPr>
        <w:p w14:paraId="327547D0" w14:textId="16B1C6E6" w:rsidR="00D865A1" w:rsidRPr="00F16ADB" w:rsidRDefault="00D865A1" w:rsidP="00D865A1">
          <w:pPr>
            <w:pStyle w:val="VL-Amend-Footer-Left"/>
            <w:rPr>
              <w:cs/>
            </w:rPr>
          </w:pPr>
          <w:r w:rsidRPr="00F16ADB">
            <w:rPr>
              <w:lang w:val="sv-SE"/>
            </w:rPr>
            <w:t>2</w:t>
          </w:r>
          <w:r w:rsidR="005F6695">
            <w:rPr>
              <w:lang w:val="sv-SE"/>
            </w:rPr>
            <w:t>017GermanSupptoOLS(WW)</w:t>
          </w:r>
          <w:r w:rsidRPr="00F16ADB">
            <w:rPr>
              <w:lang w:val="sv-SE"/>
            </w:rPr>
            <w:t>(HIN)(Mar2017)</w:t>
          </w:r>
        </w:p>
      </w:tc>
      <w:tc>
        <w:tcPr>
          <w:tcW w:w="4500" w:type="dxa"/>
        </w:tcPr>
        <w:p w14:paraId="5850B846" w14:textId="4207ADEC" w:rsidR="00D865A1" w:rsidRPr="00F16ADB" w:rsidRDefault="005F6695" w:rsidP="005F6695">
          <w:pPr>
            <w:pStyle w:val="VL-Amendment-Name"/>
            <w:rPr>
              <w:sz w:val="16"/>
              <w:szCs w:val="16"/>
              <w:cs/>
            </w:rPr>
          </w:pPr>
          <w:r>
            <w:rPr>
              <w:rFonts w:cs="Mangal" w:hint="cs"/>
              <w:sz w:val="16"/>
              <w:szCs w:val="16"/>
              <w:cs/>
            </w:rPr>
            <w:t xml:space="preserve">       </w:t>
          </w:r>
          <w:r w:rsidR="00D865A1" w:rsidRPr="00F16ADB">
            <w:rPr>
              <w:sz w:val="16"/>
              <w:szCs w:val="16"/>
              <w:cs/>
            </w:rPr>
            <w:t>Microsoft Cloud in Germany</w:t>
          </w:r>
        </w:p>
        <w:p w14:paraId="2BBA3ABC" w14:textId="77777777" w:rsidR="00D865A1" w:rsidRPr="00F16ADB" w:rsidRDefault="00D865A1" w:rsidP="00D865A1">
          <w:pPr>
            <w:pStyle w:val="VL-Amend-Footer-Center"/>
            <w:rPr>
              <w:cs/>
            </w:rPr>
          </w:pPr>
        </w:p>
      </w:tc>
      <w:tc>
        <w:tcPr>
          <w:tcW w:w="1558" w:type="dxa"/>
        </w:tcPr>
        <w:p w14:paraId="2579E453" w14:textId="54C55708" w:rsidR="00D865A1" w:rsidRPr="005F6695" w:rsidRDefault="00D865A1" w:rsidP="005F6695">
          <w:pPr>
            <w:pStyle w:val="Footer"/>
            <w:jc w:val="right"/>
            <w:rPr>
              <w:rFonts w:cs="Arial"/>
              <w:sz w:val="16"/>
              <w:szCs w:val="16"/>
              <w:cs/>
            </w:rPr>
          </w:pPr>
          <w:r w:rsidRPr="005F6695">
            <w:rPr>
              <w:rFonts w:cs="Arial"/>
              <w:sz w:val="16"/>
              <w:szCs w:val="16"/>
              <w:cs/>
            </w:rPr>
            <w:t xml:space="preserve">Page </w:t>
          </w:r>
          <w:r w:rsidRPr="005F6695">
            <w:rPr>
              <w:rFonts w:cs="Arial"/>
              <w:sz w:val="16"/>
              <w:szCs w:val="16"/>
            </w:rPr>
            <w:fldChar w:fldCharType="begin"/>
          </w:r>
          <w:r w:rsidRPr="005F6695">
            <w:rPr>
              <w:rFonts w:cs="Arial"/>
              <w:sz w:val="16"/>
              <w:szCs w:val="16"/>
              <w:cs/>
            </w:rPr>
            <w:instrText xml:space="preserve"> PAGE  \* MERGEFORMAT </w:instrText>
          </w:r>
          <w:r w:rsidRPr="005F6695">
            <w:rPr>
              <w:rFonts w:cs="Arial"/>
              <w:sz w:val="16"/>
              <w:szCs w:val="16"/>
            </w:rPr>
            <w:fldChar w:fldCharType="separate"/>
          </w:r>
          <w:r w:rsidR="005F6695" w:rsidRPr="005F6695">
            <w:rPr>
              <w:rFonts w:cs="Arial"/>
              <w:noProof/>
              <w:sz w:val="16"/>
              <w:szCs w:val="16"/>
              <w:cs/>
            </w:rPr>
            <w:t>3</w:t>
          </w:r>
          <w:r w:rsidRPr="005F6695">
            <w:rPr>
              <w:rFonts w:cs="Arial"/>
              <w:sz w:val="16"/>
              <w:szCs w:val="16"/>
            </w:rPr>
            <w:fldChar w:fldCharType="end"/>
          </w:r>
          <w:r w:rsidRPr="005F6695">
            <w:rPr>
              <w:rFonts w:cs="Arial"/>
              <w:sz w:val="16"/>
              <w:szCs w:val="16"/>
              <w:cs/>
            </w:rPr>
            <w:t xml:space="preserve"> of </w:t>
          </w:r>
          <w:r w:rsidR="006D6DF6" w:rsidRPr="005F6695">
            <w:rPr>
              <w:rFonts w:cs="Arial"/>
              <w:sz w:val="16"/>
              <w:szCs w:val="16"/>
            </w:rPr>
            <w:fldChar w:fldCharType="begin"/>
          </w:r>
          <w:r w:rsidR="006D6DF6" w:rsidRPr="005F6695">
            <w:rPr>
              <w:rFonts w:cs="Arial"/>
              <w:sz w:val="16"/>
              <w:szCs w:val="16"/>
              <w:cs/>
            </w:rPr>
            <w:instrText xml:space="preserve"> NUMPAGES  \* MERGEFORMAT </w:instrText>
          </w:r>
          <w:r w:rsidR="006D6DF6" w:rsidRPr="005F6695">
            <w:rPr>
              <w:rFonts w:cs="Arial"/>
              <w:sz w:val="16"/>
              <w:szCs w:val="16"/>
            </w:rPr>
            <w:fldChar w:fldCharType="separate"/>
          </w:r>
          <w:r w:rsidR="005F6695" w:rsidRPr="005F6695">
            <w:rPr>
              <w:rFonts w:cs="Arial"/>
              <w:noProof/>
              <w:sz w:val="16"/>
              <w:szCs w:val="16"/>
              <w:cs/>
            </w:rPr>
            <w:t>3</w:t>
          </w:r>
          <w:r w:rsidR="006D6DF6" w:rsidRPr="005F6695">
            <w:rPr>
              <w:rFonts w:cs="Arial"/>
              <w:noProof/>
              <w:sz w:val="16"/>
              <w:szCs w:val="16"/>
            </w:rPr>
            <w:fldChar w:fldCharType="end"/>
          </w:r>
        </w:p>
      </w:tc>
    </w:tr>
  </w:tbl>
  <w:p w14:paraId="776A3E5B" w14:textId="77777777" w:rsidR="00927B87" w:rsidRPr="00F16ADB" w:rsidRDefault="00927B87">
    <w:pPr>
      <w:pStyle w:val="Footer"/>
      <w:rPr>
        <w:rFonts w:cs="Arial"/>
        <w:sz w:val="16"/>
        <w:szCs w:val="16"/>
        <w:cs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3506"/>
      <w:gridCol w:w="4078"/>
      <w:gridCol w:w="1445"/>
    </w:tblGrid>
    <w:tr w:rsidR="00F16ADB" w:rsidRPr="005F6695" w14:paraId="45B663D9" w14:textId="77777777" w:rsidTr="00906652">
      <w:trPr>
        <w:jc w:val="center"/>
      </w:trPr>
      <w:tc>
        <w:tcPr>
          <w:tcW w:w="2971" w:type="dxa"/>
        </w:tcPr>
        <w:p w14:paraId="73574AF5" w14:textId="7AF3D1A4" w:rsidR="00F16ADB" w:rsidRPr="00F16ADB" w:rsidRDefault="00F16ADB" w:rsidP="00906652">
          <w:pPr>
            <w:pStyle w:val="VL-Amend-Footer-Left"/>
            <w:rPr>
              <w:cs/>
            </w:rPr>
          </w:pPr>
          <w:r w:rsidRPr="00F16ADB">
            <w:rPr>
              <w:lang w:val="sv-SE"/>
            </w:rPr>
            <w:t>2</w:t>
          </w:r>
          <w:r w:rsidR="005F6695">
            <w:rPr>
              <w:lang w:val="sv-SE"/>
            </w:rPr>
            <w:t>017GermanSupptoOLS(WW)</w:t>
          </w:r>
          <w:r w:rsidRPr="00F16ADB">
            <w:rPr>
              <w:lang w:val="sv-SE"/>
            </w:rPr>
            <w:t>(HIN)(Mar2017)</w:t>
          </w:r>
        </w:p>
      </w:tc>
      <w:tc>
        <w:tcPr>
          <w:tcW w:w="4500" w:type="dxa"/>
        </w:tcPr>
        <w:p w14:paraId="76E398C1" w14:textId="77777777" w:rsidR="00F16ADB" w:rsidRPr="00F16ADB" w:rsidRDefault="00F16ADB" w:rsidP="00906652">
          <w:pPr>
            <w:pStyle w:val="VL-Amendment-Name"/>
            <w:jc w:val="center"/>
            <w:rPr>
              <w:sz w:val="16"/>
              <w:szCs w:val="16"/>
              <w:cs/>
            </w:rPr>
          </w:pPr>
          <w:r w:rsidRPr="00F16ADB">
            <w:rPr>
              <w:sz w:val="16"/>
              <w:szCs w:val="16"/>
              <w:cs/>
            </w:rPr>
            <w:t>Microsoft Cloud in Germany</w:t>
          </w:r>
        </w:p>
        <w:p w14:paraId="146818C8" w14:textId="77777777" w:rsidR="00F16ADB" w:rsidRPr="00F16ADB" w:rsidRDefault="00F16ADB" w:rsidP="00906652">
          <w:pPr>
            <w:pStyle w:val="VL-Amend-Footer-Center"/>
            <w:rPr>
              <w:cs/>
            </w:rPr>
          </w:pPr>
        </w:p>
      </w:tc>
      <w:tc>
        <w:tcPr>
          <w:tcW w:w="1558" w:type="dxa"/>
        </w:tcPr>
        <w:p w14:paraId="157F0A2F" w14:textId="71081077" w:rsidR="00F16ADB" w:rsidRPr="005F6695" w:rsidRDefault="00F16ADB" w:rsidP="005F6695">
          <w:pPr>
            <w:pStyle w:val="Footer"/>
            <w:jc w:val="right"/>
            <w:rPr>
              <w:rFonts w:cs="Arial"/>
              <w:sz w:val="16"/>
              <w:szCs w:val="16"/>
              <w:cs/>
            </w:rPr>
          </w:pPr>
          <w:r w:rsidRPr="005F6695">
            <w:rPr>
              <w:rFonts w:cs="Arial"/>
              <w:sz w:val="16"/>
              <w:szCs w:val="16"/>
              <w:cs/>
            </w:rPr>
            <w:t xml:space="preserve">Page </w:t>
          </w:r>
          <w:r w:rsidRPr="005F6695">
            <w:rPr>
              <w:rFonts w:cs="Arial"/>
              <w:sz w:val="16"/>
              <w:szCs w:val="16"/>
            </w:rPr>
            <w:fldChar w:fldCharType="begin"/>
          </w:r>
          <w:r w:rsidRPr="005F6695">
            <w:rPr>
              <w:rFonts w:cs="Arial"/>
              <w:sz w:val="16"/>
              <w:szCs w:val="16"/>
              <w:cs/>
            </w:rPr>
            <w:instrText xml:space="preserve"> PAGE  \* MERGEFORMAT </w:instrText>
          </w:r>
          <w:r w:rsidRPr="005F6695">
            <w:rPr>
              <w:rFonts w:cs="Arial"/>
              <w:sz w:val="16"/>
              <w:szCs w:val="16"/>
            </w:rPr>
            <w:fldChar w:fldCharType="separate"/>
          </w:r>
          <w:r w:rsidR="005F6695" w:rsidRPr="005F6695">
            <w:rPr>
              <w:rFonts w:cs="Arial"/>
              <w:noProof/>
              <w:sz w:val="16"/>
              <w:szCs w:val="16"/>
              <w:cs/>
            </w:rPr>
            <w:t>1</w:t>
          </w:r>
          <w:r w:rsidRPr="005F6695">
            <w:rPr>
              <w:rFonts w:cs="Arial"/>
              <w:sz w:val="16"/>
              <w:szCs w:val="16"/>
            </w:rPr>
            <w:fldChar w:fldCharType="end"/>
          </w:r>
          <w:r w:rsidRPr="005F6695">
            <w:rPr>
              <w:rFonts w:cs="Arial"/>
              <w:sz w:val="16"/>
              <w:szCs w:val="16"/>
              <w:cs/>
            </w:rPr>
            <w:t xml:space="preserve"> of </w:t>
          </w:r>
          <w:r w:rsidR="006D6DF6" w:rsidRPr="005F6695">
            <w:rPr>
              <w:rFonts w:cs="Arial"/>
              <w:sz w:val="16"/>
              <w:szCs w:val="16"/>
            </w:rPr>
            <w:fldChar w:fldCharType="begin"/>
          </w:r>
          <w:r w:rsidR="006D6DF6" w:rsidRPr="005F6695">
            <w:rPr>
              <w:rFonts w:cs="Arial"/>
              <w:sz w:val="16"/>
              <w:szCs w:val="16"/>
              <w:cs/>
            </w:rPr>
            <w:instrText xml:space="preserve"> NUMPAGES  \* MERGEFORMAT </w:instrText>
          </w:r>
          <w:r w:rsidR="006D6DF6" w:rsidRPr="005F6695">
            <w:rPr>
              <w:rFonts w:cs="Arial"/>
              <w:sz w:val="16"/>
              <w:szCs w:val="16"/>
            </w:rPr>
            <w:fldChar w:fldCharType="separate"/>
          </w:r>
          <w:r w:rsidR="005F6695" w:rsidRPr="005F6695">
            <w:rPr>
              <w:rFonts w:cs="Arial"/>
              <w:noProof/>
              <w:sz w:val="16"/>
              <w:szCs w:val="16"/>
              <w:cs/>
            </w:rPr>
            <w:t>3</w:t>
          </w:r>
          <w:r w:rsidR="006D6DF6" w:rsidRPr="005F6695">
            <w:rPr>
              <w:rFonts w:cs="Arial"/>
              <w:noProof/>
              <w:sz w:val="16"/>
              <w:szCs w:val="16"/>
            </w:rPr>
            <w:fldChar w:fldCharType="end"/>
          </w:r>
        </w:p>
      </w:tc>
    </w:tr>
  </w:tbl>
  <w:p w14:paraId="01214D35" w14:textId="77777777" w:rsidR="00F16ADB" w:rsidRPr="00F16ADB" w:rsidRDefault="00F16ADB" w:rsidP="00F16ADB">
    <w:pPr>
      <w:pStyle w:val="Footer"/>
      <w:rPr>
        <w:rFonts w:cs="Arial"/>
        <w:sz w:val="16"/>
        <w:szCs w:val="16"/>
        <w: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5A27C6" w14:textId="77777777" w:rsidR="001F6C5D" w:rsidRDefault="001F6C5D">
      <w:pPr>
        <w:spacing w:before="0"/>
        <w:rPr>
          <w:rFonts w:cs="Arial"/>
          <w:szCs w:val="20"/>
          <w:cs/>
        </w:rPr>
      </w:pPr>
      <w:r>
        <w:separator/>
      </w:r>
    </w:p>
  </w:footnote>
  <w:footnote w:type="continuationSeparator" w:id="0">
    <w:p w14:paraId="1E3D1452" w14:textId="77777777" w:rsidR="001F6C5D" w:rsidRDefault="001F6C5D">
      <w:pPr>
        <w:spacing w:before="0"/>
        <w:rPr>
          <w:rFonts w:cs="Arial"/>
          <w:szCs w:val="20"/>
          <w:cs/>
        </w:rPr>
      </w:pPr>
      <w:r>
        <w:continuationSeparator/>
      </w:r>
    </w:p>
  </w:footnote>
  <w:footnote w:type="continuationNotice" w:id="1">
    <w:p w14:paraId="6A889E57" w14:textId="77777777" w:rsidR="001F6C5D" w:rsidRDefault="001F6C5D">
      <w:pPr>
        <w:spacing w:before="0"/>
        <w:rPr>
          <w:rFonts w:cs="Arial"/>
          <w:szCs w:val="20"/>
          <w:cs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84DA4B" w14:textId="77777777" w:rsidR="00927B87" w:rsidRDefault="001F6C5D">
    <w:pPr>
      <w:rPr>
        <w:rFonts w:cs="Arial"/>
        <w:szCs w:val="20"/>
        <w:cs/>
      </w:rPr>
    </w:pPr>
    <w:r>
      <w:pict w14:anchorId="25591179">
        <v:shape id="WordPictureWatermark10a930ea6-a28c-41a7-9da0-7954c99042d8" o:spid="_x0000_s2050" style="position:absolute;left:0;text-align:left;margin-left:0;margin-top:0;width:470.25pt;height:264.75pt;z-index:-251658752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2871EE" w14:textId="77777777" w:rsidR="00927B87" w:rsidRDefault="001F6C5D">
    <w:pPr>
      <w:spacing w:before="240"/>
      <w:jc w:val="right"/>
      <w:outlineLvl w:val="0"/>
      <w:rPr>
        <w:rFonts w:cs="Arial"/>
        <w:szCs w:val="20"/>
        <w:cs/>
      </w:rPr>
    </w:pPr>
    <w:r>
      <w:pict w14:anchorId="650022CD">
        <v:shape id="WordPictureWatermark1f2f8491a-0941-493f-b462-bc195c19ce5b" o:spid="_x0000_s2051" style="position:absolute;left:0;text-align:left;margin-left:0;margin-top:0;width:470.25pt;height:264.75pt;z-index:-251657728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2F3530" w14:textId="35E85720" w:rsidR="00927B87" w:rsidRDefault="00927B87">
    <w:pPr>
      <w:ind w:hanging="450"/>
      <w:jc w:val="right"/>
      <w:rPr>
        <w:rFonts w:cs="Arial"/>
        <w:szCs w:val="20"/>
        <w:cs/>
      </w:rPr>
    </w:pPr>
    <w:r>
      <w:rPr>
        <w:noProof/>
        <w:lang w:val="en-US" w:eastAsia="ko-KR" w:bidi="ar-SA"/>
      </w:rPr>
      <w:drawing>
        <wp:inline distT="0" distB="0" distL="0" distR="0" wp14:anchorId="5143F620" wp14:editId="374619CB">
          <wp:extent cx="6263640" cy="612648"/>
          <wp:effectExtent l="0" t="0" r="0" b="0"/>
          <wp:docPr id="1" name="Picture 1" descr="new heade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 preferRelativeResize="0"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63640" cy="612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F6C5D">
      <w:pict w14:anchorId="1758575E">
        <v:shape id="WordPictureWatermark1bf0f31e2-b179-4503-8a21-50a7b632b12d" o:spid="_x0000_s2049" style="position:absolute;left:0;text-align:left;margin-left:0;margin-top:0;width:470.25pt;height:264.75pt;z-index:-251659776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2" o:title="image6" gain="19661f" blacklevel="22938f"/>
          <v:formulas/>
          <v:path o:connecttype="segment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27162"/>
    <w:multiLevelType w:val="hybridMultilevel"/>
    <w:tmpl w:val="DC2E82C6"/>
    <w:lvl w:ilvl="0" w:tplc="126CF530">
      <w:start w:val="1"/>
      <w:numFmt w:val="decimal"/>
      <w:pStyle w:val="VL-Amend-German-Step"/>
      <w:lvlText w:val="Schritt %1."/>
      <w:lvlJc w:val="right"/>
      <w:pPr>
        <w:ind w:left="360" w:hanging="360"/>
      </w:pPr>
      <w:rPr>
        <w:rFonts w:cs="Times New Roman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91772E"/>
    <w:multiLevelType w:val="hybridMultilevel"/>
    <w:tmpl w:val="78FE02DC"/>
    <w:lvl w:ilvl="0" w:tplc="23980A98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723B0F"/>
    <w:multiLevelType w:val="multilevel"/>
    <w:tmpl w:val="B4E2D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/>
        <w:i/>
        <w:sz w:val="26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/>
        <w:i w:val="0"/>
        <w:sz w:val="20"/>
      </w:rPr>
    </w:lvl>
    <w:lvl w:ilvl="2">
      <w:start w:val="1"/>
      <w:numFmt w:val="lowerRoman"/>
      <w:lvlText w:val="(%3)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/>
        <w:i w:val="0"/>
        <w:sz w:val="20"/>
      </w:r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23134498"/>
    <w:multiLevelType w:val="hybridMultilevel"/>
    <w:tmpl w:val="9FE811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646760A"/>
    <w:multiLevelType w:val="hybridMultilevel"/>
    <w:tmpl w:val="D63E9E88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506E095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7B6B62"/>
    <w:multiLevelType w:val="multilevel"/>
    <w:tmpl w:val="497EDBF6"/>
    <w:lvl w:ilvl="0">
      <w:start w:val="1"/>
      <w:numFmt w:val="decimal"/>
      <w:lvlText w:val="Step %1."/>
      <w:lvlJc w:val="left"/>
      <w:pPr>
        <w:ind w:left="720" w:hanging="360"/>
      </w:pPr>
      <w:rPr>
        <w:rFonts w:ascii="Arial" w:hAnsi="Arial" w:cs="Arial" w:hint="default"/>
        <w:b/>
        <w:bdr w:val="none" w:sz="0" w:space="0" w:color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dr w:val="none" w:sz="0" w:space="0" w:color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bdr w:val="none" w:sz="0" w:space="0" w:color="auto"/>
      </w:rPr>
    </w:lvl>
    <w:lvl w:ilvl="3">
      <w:start w:val="1"/>
      <w:numFmt w:val="decimal"/>
      <w:lvlText w:val="%4."/>
      <w:lvlJc w:val="left"/>
      <w:pPr>
        <w:ind w:left="2880" w:hanging="360"/>
      </w:pPr>
      <w:rPr>
        <w:bdr w:val="none" w:sz="0" w:space="0" w:color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bdr w:val="none" w:sz="0" w:space="0" w:color="auto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bdr w:val="none" w:sz="0" w:space="0" w:color="auto"/>
      </w:rPr>
    </w:lvl>
    <w:lvl w:ilvl="6">
      <w:start w:val="1"/>
      <w:numFmt w:val="decimal"/>
      <w:lvlText w:val="%7."/>
      <w:lvlJc w:val="left"/>
      <w:pPr>
        <w:ind w:left="5040" w:hanging="360"/>
      </w:pPr>
      <w:rPr>
        <w:bdr w:val="none" w:sz="0" w:space="0" w:color="auto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bdr w:val="none" w:sz="0" w:space="0" w:color="auto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bdr w:val="none" w:sz="0" w:space="0" w:color="auto"/>
      </w:rPr>
    </w:lvl>
  </w:abstractNum>
  <w:abstractNum w:abstractNumId="6" w15:restartNumberingAfterBreak="0">
    <w:nsid w:val="26A844F9"/>
    <w:multiLevelType w:val="hybridMultilevel"/>
    <w:tmpl w:val="9EB2B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506E4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FFA45C0"/>
    <w:multiLevelType w:val="multilevel"/>
    <w:tmpl w:val="255C9206"/>
    <w:lvl w:ilvl="0">
      <w:start w:val="1"/>
      <w:numFmt w:val="decimal"/>
      <w:pStyle w:val="GVL-Amend-SS-Lvl-1-Title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1">
      <w:start w:val="1"/>
      <w:numFmt w:val="lowerLetter"/>
      <w:pStyle w:val="HVL-Amend-SS-Lvl-2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lowerRoman"/>
      <w:pStyle w:val="IVL-Amend-SS-Lvl-3"/>
      <w:lvlText w:val="(%3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3">
      <w:start w:val="1"/>
      <w:numFmt w:val="decimal"/>
      <w:pStyle w:val="JVL-Amend-SS-Lvl-4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pStyle w:val="KVL-Amend-SS-Lvl-5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309C0C43"/>
    <w:multiLevelType w:val="hybridMultilevel"/>
    <w:tmpl w:val="0CFA3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597261"/>
    <w:multiLevelType w:val="hybridMultilevel"/>
    <w:tmpl w:val="7CB48C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2B75934"/>
    <w:multiLevelType w:val="hybridMultilevel"/>
    <w:tmpl w:val="59DCB23A"/>
    <w:lvl w:ilvl="0" w:tplc="02B6686C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2F11587"/>
    <w:multiLevelType w:val="hybridMultilevel"/>
    <w:tmpl w:val="37D69B74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98031AA"/>
    <w:multiLevelType w:val="hybridMultilevel"/>
    <w:tmpl w:val="F55A0700"/>
    <w:lvl w:ilvl="0" w:tplc="D1F43116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A906DBE"/>
    <w:multiLevelType w:val="hybridMultilevel"/>
    <w:tmpl w:val="5B5AF7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BC0BB9"/>
    <w:multiLevelType w:val="hybridMultilevel"/>
    <w:tmpl w:val="3F4E2326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2B419D"/>
    <w:multiLevelType w:val="hybridMultilevel"/>
    <w:tmpl w:val="8CF4E9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37573C"/>
    <w:multiLevelType w:val="hybridMultilevel"/>
    <w:tmpl w:val="F144663C"/>
    <w:lvl w:ilvl="0" w:tplc="6B38D21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2BC3FF7"/>
    <w:multiLevelType w:val="hybridMultilevel"/>
    <w:tmpl w:val="508A48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580889"/>
    <w:multiLevelType w:val="hybridMultilevel"/>
    <w:tmpl w:val="4386F07C"/>
    <w:lvl w:ilvl="0" w:tplc="7616B9E2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AF0314"/>
    <w:multiLevelType w:val="hybridMultilevel"/>
    <w:tmpl w:val="FF00560A"/>
    <w:lvl w:ilvl="0" w:tplc="577A797C">
      <w:start w:val="1"/>
      <w:numFmt w:val="decimal"/>
      <w:pStyle w:val="VLAmend-Steps"/>
      <w:lvlText w:val="Step 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F0478DE"/>
    <w:multiLevelType w:val="hybridMultilevel"/>
    <w:tmpl w:val="ED00C94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 w15:restartNumberingAfterBreak="0">
    <w:nsid w:val="71C96C4F"/>
    <w:multiLevelType w:val="hybridMultilevel"/>
    <w:tmpl w:val="C58C0A0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18"/>
  </w:num>
  <w:num w:numId="7">
    <w:abstractNumId w:val="20"/>
  </w:num>
  <w:num w:numId="8">
    <w:abstractNumId w:val="7"/>
  </w:num>
  <w:num w:numId="9">
    <w:abstractNumId w:val="5"/>
  </w:num>
  <w:num w:numId="10">
    <w:abstractNumId w:val="0"/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8"/>
  </w:num>
  <w:num w:numId="14">
    <w:abstractNumId w:val="8"/>
  </w:num>
  <w:num w:numId="15">
    <w:abstractNumId w:val="16"/>
  </w:num>
  <w:num w:numId="16">
    <w:abstractNumId w:val="6"/>
  </w:num>
  <w:num w:numId="17">
    <w:abstractNumId w:val="15"/>
  </w:num>
  <w:num w:numId="18">
    <w:abstractNumId w:val="9"/>
  </w:num>
  <w:num w:numId="19">
    <w:abstractNumId w:val="4"/>
  </w:num>
  <w:num w:numId="20">
    <w:abstractNumId w:val="22"/>
  </w:num>
  <w:num w:numId="21">
    <w:abstractNumId w:val="3"/>
  </w:num>
  <w:num w:numId="22">
    <w:abstractNumId w:val="19"/>
  </w:num>
  <w:num w:numId="23">
    <w:abstractNumId w:val="8"/>
  </w:num>
  <w:num w:numId="24">
    <w:abstractNumId w:val="8"/>
  </w:num>
  <w:num w:numId="25">
    <w:abstractNumId w:val="8"/>
  </w:num>
  <w:num w:numId="26">
    <w:abstractNumId w:val="8"/>
  </w:num>
  <w:num w:numId="27">
    <w:abstractNumId w:val="8"/>
  </w:num>
  <w:num w:numId="28">
    <w:abstractNumId w:val="8"/>
  </w:num>
  <w:num w:numId="29">
    <w:abstractNumId w:val="8"/>
  </w:num>
  <w:num w:numId="30">
    <w:abstractNumId w:val="14"/>
  </w:num>
  <w:num w:numId="31">
    <w:abstractNumId w:val="21"/>
  </w:num>
  <w:num w:numId="32">
    <w:abstractNumId w:val="8"/>
  </w:num>
  <w:num w:numId="33">
    <w:abstractNumId w:val="8"/>
  </w:num>
  <w:num w:numId="34">
    <w:abstractNumId w:val="13"/>
  </w:num>
  <w:num w:numId="35">
    <w:abstractNumId w:val="2"/>
  </w:num>
  <w:num w:numId="36">
    <w:abstractNumId w:val="11"/>
  </w:num>
  <w:num w:numId="37">
    <w:abstractNumId w:val="10"/>
  </w:num>
  <w:num w:numId="38">
    <w:abstractNumId w:val="17"/>
  </w:num>
  <w:num w:numId="39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ocumentProtection w:edit="forms" w:enforcement="1" w:cryptProviderType="rsaAES" w:cryptAlgorithmClass="hash" w:cryptAlgorithmType="typeAny" w:cryptAlgorithmSid="14" w:cryptSpinCount="100000" w:hash="7CVvW2O4NYea1r3EDuvOGd93XeGe6unHAhTEHzjrQMjL1mZ1zYATALYhRsTHHI+ItfSmmOd+fluicgquNk30yg==" w:salt="jaITEIgOYehettG2TkIZmQ==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908"/>
    <w:rsid w:val="0000100E"/>
    <w:rsid w:val="00017C5D"/>
    <w:rsid w:val="00023A5A"/>
    <w:rsid w:val="00034AA5"/>
    <w:rsid w:val="0004100C"/>
    <w:rsid w:val="00041F83"/>
    <w:rsid w:val="00071A70"/>
    <w:rsid w:val="00084251"/>
    <w:rsid w:val="000855E7"/>
    <w:rsid w:val="0008621D"/>
    <w:rsid w:val="00086D2C"/>
    <w:rsid w:val="000A5436"/>
    <w:rsid w:val="000B3FCC"/>
    <w:rsid w:val="000D10DC"/>
    <w:rsid w:val="000D4E9F"/>
    <w:rsid w:val="000E3706"/>
    <w:rsid w:val="000E5E45"/>
    <w:rsid w:val="0010587E"/>
    <w:rsid w:val="00117AC2"/>
    <w:rsid w:val="00156233"/>
    <w:rsid w:val="0016532B"/>
    <w:rsid w:val="00175A07"/>
    <w:rsid w:val="001802B3"/>
    <w:rsid w:val="00181C8D"/>
    <w:rsid w:val="00181D85"/>
    <w:rsid w:val="001832BC"/>
    <w:rsid w:val="001922DC"/>
    <w:rsid w:val="001C0AFF"/>
    <w:rsid w:val="001F61B2"/>
    <w:rsid w:val="001F6C5D"/>
    <w:rsid w:val="00206212"/>
    <w:rsid w:val="00207410"/>
    <w:rsid w:val="002152A8"/>
    <w:rsid w:val="00233969"/>
    <w:rsid w:val="00237D5E"/>
    <w:rsid w:val="00250702"/>
    <w:rsid w:val="00256436"/>
    <w:rsid w:val="00263104"/>
    <w:rsid w:val="00274596"/>
    <w:rsid w:val="00276E52"/>
    <w:rsid w:val="00285551"/>
    <w:rsid w:val="00286E44"/>
    <w:rsid w:val="002B1953"/>
    <w:rsid w:val="002C5016"/>
    <w:rsid w:val="002F1979"/>
    <w:rsid w:val="002F6822"/>
    <w:rsid w:val="00321E9D"/>
    <w:rsid w:val="00345756"/>
    <w:rsid w:val="003555C8"/>
    <w:rsid w:val="00360749"/>
    <w:rsid w:val="00370888"/>
    <w:rsid w:val="003831F5"/>
    <w:rsid w:val="003865ED"/>
    <w:rsid w:val="003A2FD1"/>
    <w:rsid w:val="003A4576"/>
    <w:rsid w:val="003B3F68"/>
    <w:rsid w:val="003B43CF"/>
    <w:rsid w:val="003B714E"/>
    <w:rsid w:val="003C142E"/>
    <w:rsid w:val="003C2832"/>
    <w:rsid w:val="003C3DC6"/>
    <w:rsid w:val="003C7BB1"/>
    <w:rsid w:val="003D1CD7"/>
    <w:rsid w:val="003D63CF"/>
    <w:rsid w:val="003D7A3A"/>
    <w:rsid w:val="004057CC"/>
    <w:rsid w:val="00410BC4"/>
    <w:rsid w:val="00430947"/>
    <w:rsid w:val="00461A50"/>
    <w:rsid w:val="00463B0A"/>
    <w:rsid w:val="0048626A"/>
    <w:rsid w:val="004905A9"/>
    <w:rsid w:val="004A19C9"/>
    <w:rsid w:val="004B5908"/>
    <w:rsid w:val="004B630A"/>
    <w:rsid w:val="004C7FE1"/>
    <w:rsid w:val="004D6E4D"/>
    <w:rsid w:val="004F0767"/>
    <w:rsid w:val="004F4A07"/>
    <w:rsid w:val="00525D90"/>
    <w:rsid w:val="00525DEB"/>
    <w:rsid w:val="00536781"/>
    <w:rsid w:val="0056042D"/>
    <w:rsid w:val="005B228D"/>
    <w:rsid w:val="005C1A53"/>
    <w:rsid w:val="005D582E"/>
    <w:rsid w:val="005E008A"/>
    <w:rsid w:val="005E6853"/>
    <w:rsid w:val="005F04B8"/>
    <w:rsid w:val="005F6695"/>
    <w:rsid w:val="00604AF5"/>
    <w:rsid w:val="00610B0A"/>
    <w:rsid w:val="00612063"/>
    <w:rsid w:val="006172DC"/>
    <w:rsid w:val="006216A6"/>
    <w:rsid w:val="00622132"/>
    <w:rsid w:val="00627AC5"/>
    <w:rsid w:val="006345E7"/>
    <w:rsid w:val="00635CAA"/>
    <w:rsid w:val="006523C9"/>
    <w:rsid w:val="00662473"/>
    <w:rsid w:val="00663537"/>
    <w:rsid w:val="00685AE6"/>
    <w:rsid w:val="006958D3"/>
    <w:rsid w:val="006B2375"/>
    <w:rsid w:val="006B2AAE"/>
    <w:rsid w:val="006B5B6F"/>
    <w:rsid w:val="006B60CA"/>
    <w:rsid w:val="006B79AE"/>
    <w:rsid w:val="006C54BC"/>
    <w:rsid w:val="006C694E"/>
    <w:rsid w:val="006D6DF6"/>
    <w:rsid w:val="006E0403"/>
    <w:rsid w:val="006E69FD"/>
    <w:rsid w:val="006E708C"/>
    <w:rsid w:val="00714C36"/>
    <w:rsid w:val="007302CB"/>
    <w:rsid w:val="00736412"/>
    <w:rsid w:val="00736F93"/>
    <w:rsid w:val="00747D8E"/>
    <w:rsid w:val="007513DA"/>
    <w:rsid w:val="00753DB9"/>
    <w:rsid w:val="0075561F"/>
    <w:rsid w:val="00765373"/>
    <w:rsid w:val="007678FD"/>
    <w:rsid w:val="00767C89"/>
    <w:rsid w:val="0077630E"/>
    <w:rsid w:val="00782F82"/>
    <w:rsid w:val="00790C46"/>
    <w:rsid w:val="00794DE3"/>
    <w:rsid w:val="007A0B9B"/>
    <w:rsid w:val="007A1E82"/>
    <w:rsid w:val="007A76F5"/>
    <w:rsid w:val="007A7FC8"/>
    <w:rsid w:val="007B7C5A"/>
    <w:rsid w:val="007D5F12"/>
    <w:rsid w:val="007E24D9"/>
    <w:rsid w:val="007E4592"/>
    <w:rsid w:val="007E57F1"/>
    <w:rsid w:val="007E5EE4"/>
    <w:rsid w:val="007F0B19"/>
    <w:rsid w:val="00826619"/>
    <w:rsid w:val="008772F3"/>
    <w:rsid w:val="008B2DCE"/>
    <w:rsid w:val="008C1FF8"/>
    <w:rsid w:val="008C21A2"/>
    <w:rsid w:val="008E2252"/>
    <w:rsid w:val="008E2860"/>
    <w:rsid w:val="008F306C"/>
    <w:rsid w:val="0090034E"/>
    <w:rsid w:val="0090567C"/>
    <w:rsid w:val="009152DC"/>
    <w:rsid w:val="009224D4"/>
    <w:rsid w:val="00927B87"/>
    <w:rsid w:val="00932075"/>
    <w:rsid w:val="009406A3"/>
    <w:rsid w:val="00940929"/>
    <w:rsid w:val="00946800"/>
    <w:rsid w:val="00950825"/>
    <w:rsid w:val="00957453"/>
    <w:rsid w:val="0096282D"/>
    <w:rsid w:val="00972706"/>
    <w:rsid w:val="00973695"/>
    <w:rsid w:val="009751A2"/>
    <w:rsid w:val="0099604D"/>
    <w:rsid w:val="009B287F"/>
    <w:rsid w:val="009B293E"/>
    <w:rsid w:val="009C104D"/>
    <w:rsid w:val="009C2DFE"/>
    <w:rsid w:val="009D2614"/>
    <w:rsid w:val="009E297E"/>
    <w:rsid w:val="00A139C2"/>
    <w:rsid w:val="00A36684"/>
    <w:rsid w:val="00A36992"/>
    <w:rsid w:val="00A43775"/>
    <w:rsid w:val="00A547D6"/>
    <w:rsid w:val="00A552C0"/>
    <w:rsid w:val="00A6734A"/>
    <w:rsid w:val="00A71D37"/>
    <w:rsid w:val="00A76CAD"/>
    <w:rsid w:val="00A92451"/>
    <w:rsid w:val="00A95411"/>
    <w:rsid w:val="00A97A6F"/>
    <w:rsid w:val="00AD62C0"/>
    <w:rsid w:val="00AF19D2"/>
    <w:rsid w:val="00AF3712"/>
    <w:rsid w:val="00AF7C0D"/>
    <w:rsid w:val="00B1119A"/>
    <w:rsid w:val="00B141BC"/>
    <w:rsid w:val="00B461E5"/>
    <w:rsid w:val="00B46CDD"/>
    <w:rsid w:val="00B55454"/>
    <w:rsid w:val="00B63D85"/>
    <w:rsid w:val="00B70A5B"/>
    <w:rsid w:val="00B735CB"/>
    <w:rsid w:val="00B86784"/>
    <w:rsid w:val="00B9572B"/>
    <w:rsid w:val="00BA343E"/>
    <w:rsid w:val="00BB045C"/>
    <w:rsid w:val="00BD13ED"/>
    <w:rsid w:val="00BE01FD"/>
    <w:rsid w:val="00BE416D"/>
    <w:rsid w:val="00BE660D"/>
    <w:rsid w:val="00BF0372"/>
    <w:rsid w:val="00BF6800"/>
    <w:rsid w:val="00C11EEB"/>
    <w:rsid w:val="00C12945"/>
    <w:rsid w:val="00C13EE3"/>
    <w:rsid w:val="00C24194"/>
    <w:rsid w:val="00C31E7B"/>
    <w:rsid w:val="00C35222"/>
    <w:rsid w:val="00C51D07"/>
    <w:rsid w:val="00C76B15"/>
    <w:rsid w:val="00C831C2"/>
    <w:rsid w:val="00C905D3"/>
    <w:rsid w:val="00C91B63"/>
    <w:rsid w:val="00C962F0"/>
    <w:rsid w:val="00CA5862"/>
    <w:rsid w:val="00CB6A62"/>
    <w:rsid w:val="00CB7BC9"/>
    <w:rsid w:val="00CC5752"/>
    <w:rsid w:val="00CC65E4"/>
    <w:rsid w:val="00CD5B26"/>
    <w:rsid w:val="00CE6BB5"/>
    <w:rsid w:val="00CF2A8C"/>
    <w:rsid w:val="00D107FC"/>
    <w:rsid w:val="00D133DE"/>
    <w:rsid w:val="00D1572F"/>
    <w:rsid w:val="00D227C6"/>
    <w:rsid w:val="00D364B2"/>
    <w:rsid w:val="00D6612D"/>
    <w:rsid w:val="00D704A0"/>
    <w:rsid w:val="00D865A1"/>
    <w:rsid w:val="00DA2667"/>
    <w:rsid w:val="00DA572D"/>
    <w:rsid w:val="00DB27E5"/>
    <w:rsid w:val="00DB329C"/>
    <w:rsid w:val="00DC2E95"/>
    <w:rsid w:val="00DD705C"/>
    <w:rsid w:val="00E1421F"/>
    <w:rsid w:val="00E22651"/>
    <w:rsid w:val="00E23511"/>
    <w:rsid w:val="00E27AFE"/>
    <w:rsid w:val="00E400F1"/>
    <w:rsid w:val="00E41F13"/>
    <w:rsid w:val="00E44D6E"/>
    <w:rsid w:val="00E63BC5"/>
    <w:rsid w:val="00E76F2E"/>
    <w:rsid w:val="00E8445D"/>
    <w:rsid w:val="00E92735"/>
    <w:rsid w:val="00E95790"/>
    <w:rsid w:val="00EA1FC1"/>
    <w:rsid w:val="00EA77C9"/>
    <w:rsid w:val="00EB333A"/>
    <w:rsid w:val="00EC591A"/>
    <w:rsid w:val="00EE62B6"/>
    <w:rsid w:val="00EF3528"/>
    <w:rsid w:val="00F16ADB"/>
    <w:rsid w:val="00F223BE"/>
    <w:rsid w:val="00F5273E"/>
    <w:rsid w:val="00F553F6"/>
    <w:rsid w:val="00F60A84"/>
    <w:rsid w:val="00F87610"/>
    <w:rsid w:val="00F9031E"/>
    <w:rsid w:val="00F96492"/>
    <w:rsid w:val="00FA75F0"/>
    <w:rsid w:val="00FC1805"/>
    <w:rsid w:val="00FC3884"/>
    <w:rsid w:val="00FD4CC9"/>
    <w:rsid w:val="00FE2A55"/>
    <w:rsid w:val="00FF1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4A06EAC"/>
  <w15:docId w15:val="{854FC8E5-16D7-446A-B01C-B806A932A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i-IN" w:eastAsia="hi-IN" w:bidi="hi-IN"/>
      </w:rPr>
    </w:rPrDefault>
    <w:pPrDefault/>
  </w:docDefaults>
  <w:latentStyles w:defLockedState="0" w:defUIPriority="99" w:defSemiHidden="0" w:defUnhideWhenUsed="0" w:defQFormat="0" w:count="374">
    <w:lsdException w:name="Normal" w:uiPriority="0"/>
    <w:lsdException w:name="heading 1" w:uiPriority="0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rsid w:val="000B3FCC"/>
    <w:pPr>
      <w:spacing w:before="120"/>
      <w:jc w:val="both"/>
    </w:pPr>
    <w:rPr>
      <w:rFonts w:ascii="Arial" w:hAnsi="Arial"/>
      <w:color w:val="000000"/>
      <w:szCs w:val="24"/>
    </w:rPr>
  </w:style>
  <w:style w:type="paragraph" w:styleId="Heading1">
    <w:name w:val="heading 1"/>
    <w:basedOn w:val="Normal"/>
    <w:next w:val="Normal"/>
    <w:link w:val="Heading1Char"/>
    <w:rsid w:val="000B3FCC"/>
    <w:pPr>
      <w:keepNext/>
      <w:spacing w:before="360" w:after="120"/>
      <w:ind w:left="720" w:hanging="720"/>
      <w:outlineLvl w:val="0"/>
    </w:pPr>
    <w:rPr>
      <w:b/>
      <w:bCs/>
      <w:i/>
      <w:iCs/>
      <w:color w:val="auto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L-Amend-List-Para-Not-Numbered">
    <w:name w:val="VL-Amend-List-Para-Not-Numbered"/>
    <w:basedOn w:val="FVL-Amend-Body"/>
    <w:link w:val="VL-Amend-List-Para-Not-NumberedChar"/>
    <w:qFormat/>
    <w:rsid w:val="000B3FCC"/>
  </w:style>
  <w:style w:type="paragraph" w:customStyle="1" w:styleId="VL-Amend-German-Step">
    <w:name w:val="VL-Amend-German-Step"/>
    <w:basedOn w:val="VLAmend-Steps"/>
    <w:link w:val="VL-Amend-German-StepChar"/>
    <w:qFormat/>
    <w:rsid w:val="000B3FCC"/>
    <w:pPr>
      <w:numPr>
        <w:numId w:val="10"/>
      </w:numPr>
      <w:ind w:left="1224"/>
    </w:pPr>
    <w:rPr>
      <w:b w:val="0"/>
    </w:rPr>
  </w:style>
  <w:style w:type="character" w:customStyle="1" w:styleId="VL-Amend-List-Para-Not-NumberedChar">
    <w:name w:val="VL-Amend-List-Para-Not-Numbered Char"/>
    <w:basedOn w:val="FVL-Amend-BodyChar"/>
    <w:link w:val="VL-Amend-List-Para-Not-Numbered"/>
    <w:rsid w:val="000B3FCC"/>
    <w:rPr>
      <w:rFonts w:ascii="Arial" w:eastAsia="MS Mincho" w:hAnsi="Arial" w:cs="Arial"/>
      <w:color w:val="000000"/>
      <w:szCs w:val="24"/>
    </w:rPr>
  </w:style>
  <w:style w:type="paragraph" w:customStyle="1" w:styleId="JVL-Amend-SS-Lvl-4">
    <w:name w:val="J.  VL-Amend-SS-Lvl-4"/>
    <w:basedOn w:val="Normal"/>
    <w:link w:val="JVL-Amend-SS-Lvl-4Char"/>
    <w:qFormat/>
    <w:rsid w:val="000B3FCC"/>
    <w:pPr>
      <w:numPr>
        <w:ilvl w:val="3"/>
        <w:numId w:val="5"/>
      </w:numPr>
    </w:pPr>
  </w:style>
  <w:style w:type="paragraph" w:customStyle="1" w:styleId="VL-Amend-Sig-Notify-Box">
    <w:name w:val="VL-Amend-Sig-Notify-Box"/>
    <w:basedOn w:val="Normal"/>
    <w:link w:val="VL-Amend-Sig-Notify-BoxChar"/>
    <w:qFormat/>
    <w:rsid w:val="000B3FCC"/>
    <w:pPr>
      <w:framePr w:hSpace="180" w:wrap="around" w:vAnchor="text" w:hAnchor="margin" w:xAlign="center" w:y="81"/>
      <w:spacing w:after="120" w:line="240" w:lineRule="atLeast"/>
      <w:ind w:left="80" w:right="80"/>
      <w:jc w:val="center"/>
    </w:pPr>
    <w:rPr>
      <w:rFonts w:eastAsia="MS Mincho" w:cs="Arial"/>
      <w:b/>
      <w:iCs/>
      <w:sz w:val="26"/>
      <w:szCs w:val="26"/>
    </w:rPr>
  </w:style>
  <w:style w:type="character" w:customStyle="1" w:styleId="JVL-Amend-SS-Lvl-4Char">
    <w:name w:val="J.  VL-Amend-SS-Lvl-4 Char"/>
    <w:basedOn w:val="DefaultParagraphFont"/>
    <w:link w:val="JVL-Amend-SS-Lvl-4"/>
    <w:rsid w:val="000B3FCC"/>
    <w:rPr>
      <w:rFonts w:ascii="Arial" w:hAnsi="Arial"/>
      <w:color w:val="000000"/>
      <w:szCs w:val="24"/>
    </w:rPr>
  </w:style>
  <w:style w:type="paragraph" w:customStyle="1" w:styleId="AVL-Amend-Program-Name">
    <w:name w:val="A.  VL-Amend-Program-Name"/>
    <w:basedOn w:val="Normal"/>
    <w:link w:val="AVL-Amend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paragraph" w:customStyle="1" w:styleId="A1VL-Program-Name-No-Following-Lines">
    <w:name w:val="A.1  VL-Program-Name-No-Following-Lines"/>
    <w:basedOn w:val="AVL-Amend-Program-Name"/>
    <w:link w:val="A1VL-Program-Name-No-Following-LinesChar"/>
    <w:qFormat/>
    <w:rsid w:val="000B3FCC"/>
    <w:pPr>
      <w:spacing w:after="240"/>
    </w:pPr>
  </w:style>
  <w:style w:type="character" w:customStyle="1" w:styleId="AVL-Amend-Program-NameChar">
    <w:name w:val="A.  VL-Amend-Program-Name Char"/>
    <w:basedOn w:val="DefaultParagraphFont"/>
    <w:link w:val="AVL-Amend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BVL-Amendment-Name">
    <w:name w:val="B.  VL-Amendment-Name"/>
    <w:basedOn w:val="AVL-Amend-Program-Name"/>
    <w:link w:val="BVL-Amendment-NameChar"/>
    <w:qFormat/>
    <w:rsid w:val="000B3FCC"/>
    <w:pPr>
      <w:spacing w:before="0"/>
    </w:pPr>
  </w:style>
  <w:style w:type="character" w:customStyle="1" w:styleId="A1VL-Program-Name-No-Following-LinesChar">
    <w:name w:val="A.1  VL-Program-Name-No-Following-Lines Char"/>
    <w:basedOn w:val="AVL-Amend-Program-NameChar"/>
    <w:link w:val="A1VL-Program-Name-No-Following-Lines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CVL-Amendment-Code">
    <w:name w:val="C.  VL-Amendment-Code"/>
    <w:basedOn w:val="Normal"/>
    <w:link w:val="CVL-Amendment-CodeChar"/>
    <w:qFormat/>
    <w:rsid w:val="000B3FCC"/>
    <w:pPr>
      <w:spacing w:before="0" w:after="240"/>
      <w:jc w:val="left"/>
    </w:pPr>
    <w:rPr>
      <w:rFonts w:eastAsia="MS Mincho" w:cs="Arial"/>
      <w:sz w:val="32"/>
      <w:szCs w:val="36"/>
    </w:rPr>
  </w:style>
  <w:style w:type="character" w:customStyle="1" w:styleId="BVL-Amendment-NameChar">
    <w:name w:val="B.  VL-Amendment-Name Char"/>
    <w:basedOn w:val="AVL-Amend-Program-NameChar"/>
    <w:link w:val="BVL-Amendment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E1VL-Amend-Preamble">
    <w:name w:val="E.1  VL-Amend-Preamble"/>
    <w:basedOn w:val="BodyText"/>
    <w:link w:val="E1VL-Amend-PreambleChar"/>
    <w:qFormat/>
    <w:rsid w:val="000B3FCC"/>
    <w:pPr>
      <w:spacing w:after="0"/>
    </w:pPr>
    <w:rPr>
      <w:rFonts w:cs="Arial"/>
    </w:rPr>
  </w:style>
  <w:style w:type="character" w:customStyle="1" w:styleId="CVL-Amendment-CodeChar">
    <w:name w:val="C.  VL-Amendment-Code Char"/>
    <w:basedOn w:val="DefaultParagraphFont"/>
    <w:link w:val="CVL-Amendment-Code"/>
    <w:rsid w:val="000B3FCC"/>
    <w:rPr>
      <w:rFonts w:ascii="Arial" w:eastAsia="MS Mincho" w:hAnsi="Arial" w:cs="Arial"/>
      <w:color w:val="000000"/>
      <w:sz w:val="32"/>
      <w:szCs w:val="36"/>
    </w:rPr>
  </w:style>
  <w:style w:type="paragraph" w:customStyle="1" w:styleId="EVL-Amend-Preamble-FirstPara">
    <w:name w:val="E.  VL-Amend-Preamble-FirstPara"/>
    <w:basedOn w:val="BodyText"/>
    <w:link w:val="EVL-Amend-Preamble-FirstParaChar"/>
    <w:qFormat/>
    <w:rsid w:val="000B3FCC"/>
    <w:pPr>
      <w:spacing w:before="240" w:after="0"/>
    </w:pPr>
  </w:style>
  <w:style w:type="paragraph" w:styleId="BodyText">
    <w:name w:val="Body Text"/>
    <w:basedOn w:val="Normal"/>
    <w:link w:val="BodyTextChar"/>
    <w:uiPriority w:val="99"/>
    <w:semiHidden/>
    <w:unhideWhenUsed/>
    <w:rsid w:val="000B3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B3FCC"/>
    <w:rPr>
      <w:color w:val="000000"/>
      <w:szCs w:val="24"/>
    </w:rPr>
  </w:style>
  <w:style w:type="character" w:customStyle="1" w:styleId="E1VL-Amend-PreambleChar">
    <w:name w:val="E.1  VL-Amend-Preamble Char"/>
    <w:basedOn w:val="BodyTextChar"/>
    <w:link w:val="E1VL-Amend-Preamble"/>
    <w:rsid w:val="000B3FCC"/>
    <w:rPr>
      <w:rFonts w:ascii="Arial" w:hAnsi="Arial" w:cs="Arial"/>
      <w:color w:val="000000"/>
      <w:szCs w:val="24"/>
    </w:rPr>
  </w:style>
  <w:style w:type="paragraph" w:customStyle="1" w:styleId="G2VL-Amend-Section-Title-No-Numbering">
    <w:name w:val="G.2  VL-Amend-Section-Title-No-Numbering"/>
    <w:basedOn w:val="Heading1"/>
    <w:link w:val="G2VL-Amend-Section-Title-No-NumberingChar"/>
    <w:qFormat/>
    <w:rsid w:val="000B3FCC"/>
    <w:pPr>
      <w:spacing w:after="0"/>
      <w:jc w:val="left"/>
      <w:outlineLvl w:val="9"/>
    </w:pPr>
    <w:rPr>
      <w:rFonts w:eastAsia="MS Mincho" w:cs="Arial"/>
      <w:bCs w:val="0"/>
    </w:rPr>
  </w:style>
  <w:style w:type="character" w:customStyle="1" w:styleId="EVL-Amend-Preamble-FirstParaChar">
    <w:name w:val="E.  VL-Amend-Preamble-FirstPara Char"/>
    <w:basedOn w:val="BodyTextChar"/>
    <w:link w:val="EVL-Amend-Preamble-FirstPara"/>
    <w:rsid w:val="000B3FCC"/>
    <w:rPr>
      <w:rFonts w:ascii="Arial" w:hAnsi="Arial"/>
      <w:color w:val="000000"/>
      <w:szCs w:val="24"/>
    </w:rPr>
  </w:style>
  <w:style w:type="paragraph" w:customStyle="1" w:styleId="VL-Amend-First-Para">
    <w:name w:val="VL-Amend-First-Para"/>
    <w:basedOn w:val="BodyText"/>
    <w:link w:val="VL-Amend-First-ParaChar"/>
    <w:qFormat/>
    <w:rsid w:val="000B3FCC"/>
    <w:pPr>
      <w:spacing w:after="0"/>
    </w:pPr>
    <w:rPr>
      <w:rFonts w:eastAsia="MS Mincho" w:cs="Arial"/>
    </w:rPr>
  </w:style>
  <w:style w:type="character" w:customStyle="1" w:styleId="Heading1Char">
    <w:name w:val="Heading 1 Char"/>
    <w:basedOn w:val="DefaultParagraphFont"/>
    <w:link w:val="Heading1"/>
    <w:rsid w:val="000B3FCC"/>
    <w:rPr>
      <w:b/>
      <w:bCs/>
      <w:i/>
      <w:iCs/>
      <w:sz w:val="26"/>
      <w:szCs w:val="26"/>
    </w:rPr>
  </w:style>
  <w:style w:type="character" w:customStyle="1" w:styleId="G2VL-Amend-Section-Title-No-NumberingChar">
    <w:name w:val="G.2  VL-Amend-Section-Title-No-Numbering Char"/>
    <w:basedOn w:val="Heading1Char"/>
    <w:link w:val="G2VL-Amend-Section-Title-No-Numbering"/>
    <w:rsid w:val="000B3FCC"/>
    <w:rPr>
      <w:rFonts w:ascii="Arial" w:eastAsia="MS Mincho" w:hAnsi="Arial" w:cs="Arial"/>
      <w:b/>
      <w:bCs w:val="0"/>
      <w:i/>
      <w:iCs/>
      <w:sz w:val="26"/>
      <w:szCs w:val="26"/>
    </w:rPr>
  </w:style>
  <w:style w:type="paragraph" w:customStyle="1" w:styleId="FVL-Amend-Body">
    <w:name w:val="F.  VL-Amend-Body"/>
    <w:basedOn w:val="Normal"/>
    <w:link w:val="FVL-Amend-BodyChar"/>
    <w:qFormat/>
    <w:rsid w:val="000B3FCC"/>
    <w:rPr>
      <w:rFonts w:eastAsia="MS Mincho" w:cs="Arial"/>
    </w:rPr>
  </w:style>
  <w:style w:type="character" w:customStyle="1" w:styleId="VL-Amend-First-ParaChar">
    <w:name w:val="VL-Amend-First-Para Char"/>
    <w:basedOn w:val="BodyTextChar"/>
    <w:link w:val="VL-Amend-First-Para"/>
    <w:rsid w:val="000B3FCC"/>
    <w:rPr>
      <w:rFonts w:ascii="Arial" w:eastAsia="MS Mincho" w:hAnsi="Arial" w:cs="Arial"/>
      <w:color w:val="000000"/>
      <w:szCs w:val="24"/>
    </w:rPr>
  </w:style>
  <w:style w:type="paragraph" w:customStyle="1" w:styleId="GVL-Amend-SS-Lvl-1-Title">
    <w:name w:val="G.  VL-Amend-SS-Lvl-1-Title"/>
    <w:link w:val="GVL-Amend-SS-Lvl-1-TitleChar"/>
    <w:qFormat/>
    <w:rsid w:val="000B3FCC"/>
    <w:pPr>
      <w:numPr>
        <w:numId w:val="5"/>
      </w:numPr>
      <w:spacing w:before="360"/>
      <w:outlineLvl w:val="0"/>
    </w:pPr>
    <w:rPr>
      <w:rFonts w:ascii="Arial" w:eastAsia="MS Mincho" w:hAnsi="Arial" w:cs="Arial"/>
      <w:b/>
      <w:i/>
      <w:sz w:val="26"/>
      <w:szCs w:val="26"/>
    </w:rPr>
  </w:style>
  <w:style w:type="character" w:customStyle="1" w:styleId="FVL-Amend-BodyChar">
    <w:name w:val="F.  VL-Amend-Body Char"/>
    <w:basedOn w:val="DefaultParagraphFont"/>
    <w:link w:val="FVL-Amend-Body"/>
    <w:rsid w:val="000B3FCC"/>
    <w:rPr>
      <w:rFonts w:ascii="Arial" w:eastAsia="MS Mincho" w:hAnsi="Arial" w:cs="Arial"/>
      <w:color w:val="000000"/>
      <w:szCs w:val="24"/>
    </w:rPr>
  </w:style>
  <w:style w:type="character" w:customStyle="1" w:styleId="VL-Amend-Sig-Notify-BoxChar">
    <w:name w:val="VL-Amend-Sig-Notify-Box Char"/>
    <w:basedOn w:val="DefaultParagraphFont"/>
    <w:link w:val="VL-Amend-Sig-Notify-Box"/>
    <w:rsid w:val="000B3FCC"/>
    <w:rPr>
      <w:rFonts w:ascii="Arial" w:eastAsia="MS Mincho" w:hAnsi="Arial" w:cs="Arial"/>
      <w:b/>
      <w:iCs/>
      <w:color w:val="000000"/>
      <w:sz w:val="26"/>
      <w:szCs w:val="26"/>
    </w:rPr>
  </w:style>
  <w:style w:type="character" w:customStyle="1" w:styleId="GVL-Amend-SS-Lvl-1-TitleChar">
    <w:name w:val="G.  VL-Amend-SS-Lvl-1-Title Char"/>
    <w:basedOn w:val="G2VL-Amend-Section-Title-No-NumberingChar"/>
    <w:link w:val="GVL-Amend-SS-Lvl-1-Title"/>
    <w:rsid w:val="000B3FCC"/>
    <w:rPr>
      <w:rFonts w:ascii="Arial" w:eastAsia="MS Mincho" w:hAnsi="Arial" w:cs="Arial"/>
      <w:b/>
      <w:bCs w:val="0"/>
      <w:i/>
      <w:iCs w:val="0"/>
      <w:sz w:val="26"/>
      <w:szCs w:val="26"/>
    </w:rPr>
  </w:style>
  <w:style w:type="paragraph" w:customStyle="1" w:styleId="HVL-Amend-SS-Lvl-2">
    <w:name w:val="H.  VL-Amend-SS-Lvl-2"/>
    <w:basedOn w:val="Normal"/>
    <w:link w:val="HVL-Amend-SS-Lvl-2Char"/>
    <w:qFormat/>
    <w:rsid w:val="000B3FCC"/>
    <w:pPr>
      <w:numPr>
        <w:ilvl w:val="1"/>
        <w:numId w:val="5"/>
      </w:numPr>
      <w:adjustRightInd w:val="0"/>
      <w:outlineLvl w:val="1"/>
    </w:pPr>
    <w:rPr>
      <w:rFonts w:eastAsia="MS Mincho" w:cs="Arial"/>
    </w:rPr>
  </w:style>
  <w:style w:type="paragraph" w:customStyle="1" w:styleId="IVL-Amend-SS-Lvl-3">
    <w:name w:val="I.  VL-Amend-SS-Lvl-3"/>
    <w:basedOn w:val="Normal"/>
    <w:link w:val="IVL-Amend-SS-Lvl-3Char"/>
    <w:qFormat/>
    <w:rsid w:val="000B3FCC"/>
    <w:pPr>
      <w:numPr>
        <w:ilvl w:val="2"/>
        <w:numId w:val="5"/>
      </w:numPr>
      <w:adjustRightInd w:val="0"/>
      <w:outlineLvl w:val="2"/>
    </w:pPr>
    <w:rPr>
      <w:rFonts w:eastAsia="MS Mincho" w:cs="Arial"/>
    </w:rPr>
  </w:style>
  <w:style w:type="character" w:customStyle="1" w:styleId="HVL-Amend-SS-Lvl-2Char">
    <w:name w:val="H.  VL-Amend-SS-Lvl-2 Char"/>
    <w:basedOn w:val="DefaultParagraphFont"/>
    <w:link w:val="HVL-Amend-SS-Lvl-2"/>
    <w:rsid w:val="000B3FCC"/>
    <w:rPr>
      <w:rFonts w:ascii="Arial" w:eastAsia="MS Mincho" w:hAnsi="Arial" w:cs="Arial"/>
      <w:color w:val="000000"/>
      <w:szCs w:val="24"/>
    </w:rPr>
  </w:style>
  <w:style w:type="character" w:customStyle="1" w:styleId="IVL-Amend-SS-Lvl-3Char">
    <w:name w:val="I.  VL-Amend-SS-Lvl-3 Char"/>
    <w:basedOn w:val="DefaultParagraphFont"/>
    <w:link w:val="IVL-Amend-SS-Lvl-3"/>
    <w:rsid w:val="000B3FCC"/>
    <w:rPr>
      <w:rFonts w:ascii="Arial" w:eastAsia="MS Mincho" w:hAnsi="Arial" w:cs="Arial"/>
      <w:color w:val="000000"/>
      <w:szCs w:val="24"/>
    </w:rPr>
  </w:style>
  <w:style w:type="paragraph" w:customStyle="1" w:styleId="VL-Amend-Table-Header">
    <w:name w:val="VL-Amend-Table-Header"/>
    <w:basedOn w:val="Normal"/>
    <w:link w:val="VL-Amend-Table-HeaderChar"/>
    <w:qFormat/>
    <w:rsid w:val="000B3FCC"/>
    <w:pPr>
      <w:keepNext/>
      <w:spacing w:before="0"/>
      <w:jc w:val="center"/>
    </w:pPr>
    <w:rPr>
      <w:rFonts w:cs="Arial"/>
      <w:b/>
      <w:color w:val="FFFFFF" w:themeColor="background1"/>
      <w:szCs w:val="20"/>
    </w:rPr>
  </w:style>
  <w:style w:type="character" w:customStyle="1" w:styleId="VL-Amend-Table-HeaderChar">
    <w:name w:val="VL-Amend-Table-Header Char"/>
    <w:basedOn w:val="DefaultParagraphFont"/>
    <w:link w:val="VL-Amend-Table-Header"/>
    <w:rsid w:val="000B3FCC"/>
    <w:rPr>
      <w:rFonts w:ascii="Arial" w:hAnsi="Arial" w:cs="Arial"/>
      <w:b/>
      <w:color w:val="FFFFFF" w:themeColor="background1"/>
    </w:rPr>
  </w:style>
  <w:style w:type="paragraph" w:customStyle="1" w:styleId="VL-Amend-Closing">
    <w:name w:val="VL-Amend-Closing"/>
    <w:basedOn w:val="Normal"/>
    <w:link w:val="VL-Amend-ClosingChar"/>
    <w:qFormat/>
    <w:rsid w:val="000B3FCC"/>
    <w:pPr>
      <w:spacing w:after="240"/>
    </w:pPr>
    <w:rPr>
      <w:rFonts w:cs="Arial"/>
      <w:szCs w:val="20"/>
    </w:rPr>
  </w:style>
  <w:style w:type="character" w:customStyle="1" w:styleId="VL-Amend-ClosingChar">
    <w:name w:val="VL-Amend-Closing Char"/>
    <w:basedOn w:val="DefaultParagraphFont"/>
    <w:link w:val="VL-Amend-Closing"/>
    <w:rsid w:val="000B3FCC"/>
    <w:rPr>
      <w:rFonts w:ascii="Arial" w:hAnsi="Arial" w:cs="Arial"/>
      <w:color w:val="000000"/>
    </w:rPr>
  </w:style>
  <w:style w:type="paragraph" w:styleId="Footer">
    <w:name w:val="footer"/>
    <w:basedOn w:val="Normal"/>
    <w:link w:val="FooterChar"/>
    <w:unhideWhenUsed/>
    <w:rsid w:val="000B3FCC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rsid w:val="000B3FCC"/>
    <w:rPr>
      <w:rFonts w:ascii="Arial" w:hAnsi="Arial"/>
      <w:color w:val="000000"/>
      <w:szCs w:val="24"/>
    </w:rPr>
  </w:style>
  <w:style w:type="paragraph" w:customStyle="1" w:styleId="VL-Amend-Footer-Left">
    <w:name w:val="VL-Amend-Footer-Left"/>
    <w:basedOn w:val="Normal"/>
    <w:link w:val="VL-Amend-Footer-LeftChar"/>
    <w:qFormat/>
    <w:rsid w:val="000B3FCC"/>
    <w:pPr>
      <w:spacing w:before="0"/>
      <w:jc w:val="left"/>
    </w:pPr>
    <w:rPr>
      <w:rFonts w:eastAsia="MS Mincho" w:cs="Arial"/>
      <w:sz w:val="16"/>
      <w:szCs w:val="16"/>
    </w:rPr>
  </w:style>
  <w:style w:type="character" w:customStyle="1" w:styleId="VL-Amend-Footer-LeftChar">
    <w:name w:val="VL-Amend-Footer-Left Char"/>
    <w:basedOn w:val="DefaultParagraphFont"/>
    <w:link w:val="VL-Amend-Footer-Left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Center">
    <w:name w:val="VL-Amend-Footer-Center"/>
    <w:basedOn w:val="VL-Amend-Footer-Left"/>
    <w:link w:val="VL-Amend-Footer-CenterChar"/>
    <w:qFormat/>
    <w:rsid w:val="000B3FCC"/>
    <w:pPr>
      <w:jc w:val="center"/>
    </w:pPr>
  </w:style>
  <w:style w:type="character" w:customStyle="1" w:styleId="VL-Amend-Footer-CenterChar">
    <w:name w:val="VL-Amend-Footer-Center Char"/>
    <w:basedOn w:val="VL-Amend-Footer-LeftChar"/>
    <w:link w:val="VL-Amend-Footer-Center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Right">
    <w:name w:val="VL-Amend-Footer-Right"/>
    <w:basedOn w:val="VL-Amend-Footer-Left"/>
    <w:link w:val="VL-Amend-Footer-RightChar"/>
    <w:qFormat/>
    <w:rsid w:val="000B3FCC"/>
    <w:pPr>
      <w:jc w:val="right"/>
    </w:pPr>
  </w:style>
  <w:style w:type="character" w:customStyle="1" w:styleId="VL-Amend-Footer-RightChar">
    <w:name w:val="VL-Amend-Footer-Right Char"/>
    <w:basedOn w:val="VL-Amend-Footer-LeftChar"/>
    <w:link w:val="VL-Amend-Footer-Right"/>
    <w:rsid w:val="000B3FCC"/>
    <w:rPr>
      <w:rFonts w:ascii="Arial" w:eastAsia="MS Mincho" w:hAnsi="Arial" w:cs="Arial"/>
      <w:color w:val="000000"/>
      <w:sz w:val="16"/>
      <w:szCs w:val="16"/>
    </w:rPr>
  </w:style>
  <w:style w:type="table" w:styleId="TableGrid">
    <w:name w:val="Table Grid"/>
    <w:basedOn w:val="TableNormal"/>
    <w:uiPriority w:val="39"/>
    <w:rsid w:val="000B3F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,FooterText,numbered,Paragraphe de liste1,Bulletr List Paragraph,列出段落,列出段落1,List Paragraph21,Párrafo de lista1,Parágrafo da Lista1,リスト段落1,Listeafsnit1,OFF Bullet List,????,????1,P?rrafo de lista1"/>
    <w:basedOn w:val="Normal"/>
    <w:link w:val="ListParagraphChar"/>
    <w:uiPriority w:val="34"/>
    <w:qFormat/>
    <w:rsid w:val="000B3FCC"/>
    <w:pPr>
      <w:ind w:left="720"/>
      <w:contextualSpacing/>
    </w:pPr>
  </w:style>
  <w:style w:type="paragraph" w:customStyle="1" w:styleId="VL-Amend-ListParagraph-BeforeTable">
    <w:name w:val="VL-Amend-List Paragraph-Before Table"/>
    <w:basedOn w:val="ListParagraph"/>
    <w:link w:val="VL-Amend-ListParagraph-BeforeTableChar"/>
    <w:qFormat/>
    <w:rsid w:val="000B3FCC"/>
    <w:pPr>
      <w:spacing w:after="240"/>
    </w:pPr>
  </w:style>
  <w:style w:type="paragraph" w:customStyle="1" w:styleId="F1VL-Amend-Body-BeforeTable">
    <w:name w:val="F.1  VL-Amend-Body-Before Table"/>
    <w:basedOn w:val="FVL-Amend-Body"/>
    <w:link w:val="F1VL-Amend-Body-BeforeTableChar"/>
    <w:qFormat/>
    <w:rsid w:val="000B3FCC"/>
    <w:pPr>
      <w:spacing w:after="240"/>
    </w:pPr>
  </w:style>
  <w:style w:type="character" w:customStyle="1" w:styleId="ListParagraphChar">
    <w:name w:val="List Paragraph Char"/>
    <w:aliases w:val="Bullet List Char,FooterText Char,numbered Char,Paragraphe de liste1 Char,Bulletr List Paragraph Char,列出段落 Char,列出段落1 Char,List Paragraph21 Char,Párrafo de lista1 Char,Parágrafo da Lista1 Char,リスト段落1 Char,Listeafsnit1 Char,???? Char"/>
    <w:basedOn w:val="DefaultParagraphFont"/>
    <w:link w:val="ListParagraph"/>
    <w:uiPriority w:val="34"/>
    <w:rsid w:val="000B3FCC"/>
    <w:rPr>
      <w:rFonts w:ascii="Arial" w:hAnsi="Arial"/>
      <w:color w:val="000000"/>
      <w:szCs w:val="24"/>
    </w:rPr>
  </w:style>
  <w:style w:type="character" w:customStyle="1" w:styleId="VL-Amend-ListParagraph-BeforeTableChar">
    <w:name w:val="VL-Amend-List Paragraph-Before Table Char"/>
    <w:basedOn w:val="ListParagraphChar"/>
    <w:link w:val="VL-Amend-ListParagraph-BeforeTable"/>
    <w:rsid w:val="000B3FCC"/>
    <w:rPr>
      <w:rFonts w:ascii="Arial" w:hAnsi="Arial"/>
      <w:color w:val="000000"/>
      <w:szCs w:val="24"/>
    </w:rPr>
  </w:style>
  <w:style w:type="character" w:customStyle="1" w:styleId="F1VL-Amend-Body-BeforeTableChar">
    <w:name w:val="F.1  VL-Amend-Body-Before Table Char"/>
    <w:basedOn w:val="FVL-Amend-BodyChar"/>
    <w:link w:val="F1VL-Amend-Body-BeforeTable"/>
    <w:rsid w:val="000B3FCC"/>
    <w:rPr>
      <w:rFonts w:ascii="Arial" w:eastAsia="MS Mincho" w:hAnsi="Arial" w:cs="Arial"/>
      <w:color w:val="000000"/>
      <w:szCs w:val="24"/>
    </w:rPr>
  </w:style>
  <w:style w:type="paragraph" w:customStyle="1" w:styleId="F2VlAmend-Body-After-Table">
    <w:name w:val="F.2  Vl Amend-Body-After-Table"/>
    <w:basedOn w:val="FVL-Amend-Body"/>
    <w:link w:val="F2VlAmend-Body-After-TableChar"/>
    <w:qFormat/>
    <w:rsid w:val="000B3FCC"/>
    <w:pPr>
      <w:spacing w:before="240"/>
    </w:pPr>
  </w:style>
  <w:style w:type="paragraph" w:customStyle="1" w:styleId="VLAmend-Steps">
    <w:name w:val="VL Amend-Steps"/>
    <w:basedOn w:val="Normal"/>
    <w:link w:val="VLAmend-StepsChar"/>
    <w:rsid w:val="000B3FCC"/>
    <w:pPr>
      <w:numPr>
        <w:numId w:val="7"/>
      </w:numPr>
      <w:spacing w:before="240" w:after="240"/>
      <w:ind w:left="720" w:hanging="720"/>
    </w:pPr>
    <w:rPr>
      <w:b/>
    </w:rPr>
  </w:style>
  <w:style w:type="character" w:customStyle="1" w:styleId="F2VlAmend-Body-After-TableChar">
    <w:name w:val="F.2  Vl Amend-Body-After-Table Char"/>
    <w:basedOn w:val="FVL-Amend-BodyChar"/>
    <w:link w:val="F2VlAmend-Body-After-Table"/>
    <w:rsid w:val="000B3FCC"/>
    <w:rPr>
      <w:rFonts w:ascii="Arial" w:eastAsia="MS Mincho" w:hAnsi="Arial" w:cs="Arial"/>
      <w:color w:val="000000"/>
      <w:szCs w:val="24"/>
    </w:rPr>
  </w:style>
  <w:style w:type="character" w:customStyle="1" w:styleId="VLAmend-StepsChar">
    <w:name w:val="VL Amend-Steps Char"/>
    <w:basedOn w:val="DefaultParagraphFont"/>
    <w:link w:val="VLAmend-Steps"/>
    <w:rsid w:val="000B3FCC"/>
    <w:rPr>
      <w:rFonts w:ascii="Arial" w:hAnsi="Arial"/>
      <w:b/>
      <w:color w:val="000000"/>
      <w:szCs w:val="24"/>
    </w:rPr>
  </w:style>
  <w:style w:type="paragraph" w:customStyle="1" w:styleId="DVL-Amend-EnrollmentText-Left-ProposalID">
    <w:name w:val="D.  VL-Amend-Enrollment Text-Left-Proposal ID"/>
    <w:basedOn w:val="Normal"/>
    <w:link w:val="DVL-Amend-EnrollmentText-Left-ProposalIDChar"/>
    <w:qFormat/>
    <w:rsid w:val="000B3FCC"/>
    <w:pPr>
      <w:spacing w:before="0"/>
      <w:jc w:val="right"/>
    </w:pPr>
    <w:rPr>
      <w:rFonts w:eastAsia="Times"/>
      <w:sz w:val="16"/>
      <w:szCs w:val="16"/>
    </w:rPr>
  </w:style>
  <w:style w:type="paragraph" w:customStyle="1" w:styleId="D1VL-Amend-MicrosoftResellerText-Left-ProposalID">
    <w:name w:val="D.1  VL-Amend-Microsoft/Reseller Text-Left-Proposal ID"/>
    <w:basedOn w:val="Normal"/>
    <w:link w:val="D1VL-Amend-MicrosoftResellerText-Left-ProposalIDChar"/>
    <w:qFormat/>
    <w:rsid w:val="000B3FCC"/>
    <w:pPr>
      <w:spacing w:before="0"/>
      <w:jc w:val="right"/>
    </w:pPr>
    <w:rPr>
      <w:rFonts w:eastAsia="Times"/>
      <w:i/>
      <w:sz w:val="14"/>
      <w:szCs w:val="14"/>
    </w:rPr>
  </w:style>
  <w:style w:type="character" w:customStyle="1" w:styleId="DVL-Amend-EnrollmentText-Left-ProposalIDChar">
    <w:name w:val="D.  VL-Amend-Enrollment Text-Left-Proposal ID Char"/>
    <w:basedOn w:val="DefaultParagraphFont"/>
    <w:link w:val="DVL-Amend-EnrollmentText-Left-ProposalID"/>
    <w:rsid w:val="000B3FCC"/>
    <w:rPr>
      <w:rFonts w:ascii="Arial" w:eastAsia="Times" w:hAnsi="Arial"/>
      <w:color w:val="000000"/>
      <w:sz w:val="16"/>
      <w:szCs w:val="16"/>
    </w:rPr>
  </w:style>
  <w:style w:type="character" w:customStyle="1" w:styleId="D1VL-Amend-MicrosoftResellerText-Left-ProposalIDChar">
    <w:name w:val="D.1  VL-Amend-Microsoft/Reseller Text-Left-Proposal ID Char"/>
    <w:basedOn w:val="DefaultParagraphFont"/>
    <w:link w:val="D1VL-Amend-MicrosoftResellerText-Left-ProposalID"/>
    <w:rsid w:val="000B3FCC"/>
    <w:rPr>
      <w:rFonts w:ascii="Arial" w:eastAsia="Times" w:hAnsi="Arial"/>
      <w:i/>
      <w:color w:val="000000"/>
      <w:sz w:val="14"/>
      <w:szCs w:val="14"/>
    </w:rPr>
  </w:style>
  <w:style w:type="character" w:customStyle="1" w:styleId="VL-Amend-German-StepChar">
    <w:name w:val="VL-Amend-German-Step Char"/>
    <w:basedOn w:val="ListParagraphChar"/>
    <w:link w:val="VL-Amend-German-Step"/>
    <w:rsid w:val="000B3FCC"/>
    <w:rPr>
      <w:rFonts w:ascii="Arial" w:hAnsi="Arial"/>
      <w:color w:val="000000"/>
      <w:szCs w:val="24"/>
    </w:rPr>
  </w:style>
  <w:style w:type="paragraph" w:customStyle="1" w:styleId="G1VL-Amend-Section-Title-Centered">
    <w:name w:val="G.1  VL-Amend-Section-Title-Centered"/>
    <w:basedOn w:val="Normal"/>
    <w:link w:val="G1VL-Amend-Section-Title-CenteredChar"/>
    <w:qFormat/>
    <w:rsid w:val="000B3FCC"/>
    <w:pPr>
      <w:spacing w:before="480"/>
      <w:jc w:val="center"/>
    </w:pPr>
    <w:rPr>
      <w:b/>
      <w:i/>
      <w:sz w:val="28"/>
    </w:rPr>
  </w:style>
  <w:style w:type="paragraph" w:customStyle="1" w:styleId="H1VL-Amend-SS-Lvl-2-Body">
    <w:name w:val="H.1 VL-Amend-SS-Lvl-2-Body"/>
    <w:basedOn w:val="Normal"/>
    <w:link w:val="H1VL-Amend-SS-Lvl-2-BodyChar"/>
    <w:qFormat/>
    <w:rsid w:val="000B3FCC"/>
    <w:pPr>
      <w:spacing w:after="240"/>
      <w:ind w:left="1080"/>
    </w:pPr>
  </w:style>
  <w:style w:type="character" w:customStyle="1" w:styleId="G1VL-Amend-Section-Title-CenteredChar">
    <w:name w:val="G.1  VL-Amend-Section-Title-Centered Char"/>
    <w:basedOn w:val="DefaultParagraphFont"/>
    <w:link w:val="G1VL-Amend-Section-Title-Centered"/>
    <w:rsid w:val="000B3FCC"/>
    <w:rPr>
      <w:rFonts w:ascii="Arial" w:hAnsi="Arial"/>
      <w:b/>
      <w:i/>
      <w:color w:val="000000"/>
      <w:sz w:val="28"/>
      <w:szCs w:val="24"/>
    </w:rPr>
  </w:style>
  <w:style w:type="paragraph" w:customStyle="1" w:styleId="I1VL-Amend-SS-Lvl-3-Body">
    <w:name w:val="I.1  VL-Amend-SS-Lvl-3-Body"/>
    <w:basedOn w:val="H1VL-Amend-SS-Lvl-2-Body"/>
    <w:link w:val="I1VL-Amend-SS-Lvl-3-BodyChar"/>
    <w:qFormat/>
    <w:rsid w:val="000B3FCC"/>
    <w:pPr>
      <w:ind w:left="1440"/>
    </w:pPr>
  </w:style>
  <w:style w:type="character" w:customStyle="1" w:styleId="H1VL-Amend-SS-Lvl-2-BodyChar">
    <w:name w:val="H.1 VL-Amend-SS-Lvl-2-Body Char"/>
    <w:basedOn w:val="DefaultParagraphFont"/>
    <w:link w:val="H1VL-Amend-SS-Lvl-2-Body"/>
    <w:rsid w:val="000B3FCC"/>
    <w:rPr>
      <w:rFonts w:ascii="Arial" w:hAnsi="Arial"/>
      <w:color w:val="000000"/>
      <w:szCs w:val="24"/>
    </w:rPr>
  </w:style>
  <w:style w:type="paragraph" w:customStyle="1" w:styleId="J1VL-Amend-ss-Lvl-4-Body">
    <w:name w:val="J.1  VL-Amend-ss-Lvl-4-Body"/>
    <w:basedOn w:val="Normal"/>
    <w:link w:val="J1VL-Amend-ss-Lvl-4-BodyChar"/>
    <w:qFormat/>
    <w:rsid w:val="000B3FCC"/>
    <w:pPr>
      <w:ind w:left="1800"/>
    </w:pPr>
  </w:style>
  <w:style w:type="character" w:customStyle="1" w:styleId="I1VL-Amend-SS-Lvl-3-BodyChar">
    <w:name w:val="I.1  VL-Amend-SS-Lvl-3-Body Char"/>
    <w:basedOn w:val="H1VL-Amend-SS-Lvl-2-BodyChar"/>
    <w:link w:val="I1VL-Amend-SS-Lvl-3-Body"/>
    <w:rsid w:val="000B3FCC"/>
    <w:rPr>
      <w:rFonts w:ascii="Arial" w:hAnsi="Arial"/>
      <w:color w:val="000000"/>
      <w:szCs w:val="24"/>
    </w:rPr>
  </w:style>
  <w:style w:type="paragraph" w:customStyle="1" w:styleId="KVL-Amend-SS-Lvl-5">
    <w:name w:val="K.  VL-Amend-SS-Lvl-5"/>
    <w:basedOn w:val="JVL-Amend-SS-Lvl-4"/>
    <w:link w:val="KVL-Amend-SS-Lvl-5Char"/>
    <w:qFormat/>
    <w:rsid w:val="000B3FCC"/>
    <w:pPr>
      <w:numPr>
        <w:ilvl w:val="4"/>
      </w:numPr>
    </w:pPr>
  </w:style>
  <w:style w:type="character" w:customStyle="1" w:styleId="J1VL-Amend-ss-Lvl-4-BodyChar">
    <w:name w:val="J.1  VL-Amend-ss-Lvl-4-Body Char"/>
    <w:basedOn w:val="DefaultParagraphFont"/>
    <w:link w:val="J1VL-Amend-ss-Lvl-4-Body"/>
    <w:rsid w:val="000B3FCC"/>
    <w:rPr>
      <w:rFonts w:ascii="Arial" w:hAnsi="Arial"/>
      <w:color w:val="000000"/>
      <w:szCs w:val="24"/>
    </w:rPr>
  </w:style>
  <w:style w:type="paragraph" w:customStyle="1" w:styleId="K1VL-Amend-SS-Lvl-5-Body">
    <w:name w:val="K.1  VL-Amend-SS-Lvl-5-Body"/>
    <w:basedOn w:val="Normal"/>
    <w:link w:val="K1VL-Amend-SS-Lvl-5-BodyChar"/>
    <w:qFormat/>
    <w:rsid w:val="000B3FCC"/>
    <w:pPr>
      <w:ind w:left="2160"/>
    </w:pPr>
  </w:style>
  <w:style w:type="character" w:customStyle="1" w:styleId="KVL-Amend-SS-Lvl-5Char">
    <w:name w:val="K.  VL-Amend-SS-Lvl-5 Char"/>
    <w:basedOn w:val="JVL-Amend-SS-Lvl-4Char"/>
    <w:link w:val="KVL-Amend-SS-Lvl-5"/>
    <w:rsid w:val="000B3FCC"/>
    <w:rPr>
      <w:rFonts w:ascii="Arial" w:hAnsi="Arial"/>
      <w:color w:val="000000"/>
      <w:szCs w:val="24"/>
    </w:rPr>
  </w:style>
  <w:style w:type="character" w:customStyle="1" w:styleId="K1VL-Amend-SS-Lvl-5-BodyChar">
    <w:name w:val="K.1  VL-Amend-SS-Lvl-5-Body Char"/>
    <w:basedOn w:val="DefaultParagraphFont"/>
    <w:link w:val="K1VL-Amend-SS-Lvl-5-Body"/>
    <w:rsid w:val="000B3FCC"/>
    <w:rPr>
      <w:rFonts w:ascii="Arial" w:hAnsi="Arial"/>
      <w:color w:val="000000"/>
      <w:szCs w:val="24"/>
    </w:rPr>
  </w:style>
  <w:style w:type="paragraph" w:customStyle="1" w:styleId="VL-Program-Name">
    <w:name w:val="VL-Program-Name"/>
    <w:basedOn w:val="Normal"/>
    <w:link w:val="VL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Program-NameChar">
    <w:name w:val="VL-Program-Name Char"/>
    <w:basedOn w:val="DefaultParagraphFont"/>
    <w:link w:val="VL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Tableaddress">
    <w:name w:val="Table address"/>
    <w:basedOn w:val="Normal"/>
    <w:rsid w:val="000B3FCC"/>
    <w:pPr>
      <w:spacing w:before="40"/>
      <w:jc w:val="left"/>
    </w:pPr>
    <w:rPr>
      <w:rFonts w:eastAsia="Times" w:cs="Arial"/>
      <w:bCs/>
      <w:color w:val="auto"/>
      <w:sz w:val="18"/>
      <w:szCs w:val="20"/>
    </w:rPr>
  </w:style>
  <w:style w:type="character" w:styleId="Hyperlink">
    <w:name w:val="Hyperlink"/>
    <w:uiPriority w:val="99"/>
    <w:rsid w:val="000B3FCC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rsid w:val="000B3FCC"/>
    <w:pPr>
      <w:spacing w:before="0"/>
      <w:jc w:val="left"/>
    </w:pPr>
    <w:rPr>
      <w:rFonts w:eastAsia="MS Mincho" w:cs="Arial"/>
      <w:color w:val="auto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3FCC"/>
    <w:rPr>
      <w:rFonts w:ascii="Arial" w:eastAsia="MS Mincho" w:hAnsi="Arial" w:cs="Arial"/>
    </w:rPr>
  </w:style>
  <w:style w:type="paragraph" w:styleId="NormalWeb">
    <w:name w:val="Normal (Web)"/>
    <w:basedOn w:val="Normal"/>
    <w:uiPriority w:val="99"/>
    <w:unhideWhenUsed/>
    <w:rsid w:val="000B3FCC"/>
    <w:pPr>
      <w:spacing w:before="100" w:beforeAutospacing="1" w:after="100" w:afterAutospacing="1"/>
      <w:jc w:val="left"/>
    </w:pPr>
    <w:rPr>
      <w:rFonts w:ascii="Times New Roman" w:eastAsia="Calibri" w:hAnsi="Times New Roman"/>
      <w:color w:val="auto"/>
      <w:sz w:val="24"/>
    </w:rPr>
  </w:style>
  <w:style w:type="character" w:styleId="Emphasis">
    <w:name w:val="Emphasis"/>
    <w:uiPriority w:val="20"/>
    <w:qFormat/>
    <w:rsid w:val="000B3FCC"/>
    <w:rPr>
      <w:i/>
      <w:iCs/>
    </w:rPr>
  </w:style>
  <w:style w:type="character" w:styleId="CommentReference">
    <w:name w:val="annotation reference"/>
    <w:basedOn w:val="DefaultParagraphFont"/>
    <w:uiPriority w:val="99"/>
    <w:rsid w:val="000B3FCC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3FCC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FCC"/>
    <w:rPr>
      <w:rFonts w:ascii="Segoe UI" w:hAnsi="Segoe UI" w:cs="Segoe UI"/>
      <w:color w:val="000000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FCC"/>
    <w:pPr>
      <w:spacing w:before="120"/>
      <w:jc w:val="both"/>
    </w:pPr>
    <w:rPr>
      <w:rFonts w:eastAsia="Times New Roman" w:cs="Times New Roman"/>
      <w:b/>
      <w:bCs/>
      <w:color w:val="00000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FCC"/>
    <w:rPr>
      <w:rFonts w:ascii="Arial" w:eastAsia="MS Mincho" w:hAnsi="Arial" w:cs="Arial"/>
      <w:b/>
      <w:bCs/>
      <w:color w:val="000000"/>
    </w:rPr>
  </w:style>
  <w:style w:type="character" w:styleId="PageNumber">
    <w:name w:val="page number"/>
    <w:basedOn w:val="DefaultParagraphFont"/>
    <w:rsid w:val="000B3FCC"/>
  </w:style>
  <w:style w:type="paragraph" w:customStyle="1" w:styleId="VL-Amend-EnrollmentText-Left-ProposalID">
    <w:name w:val="VL-Amend-Enrollment Text-Left-Proposal ID"/>
    <w:basedOn w:val="Normal"/>
    <w:link w:val="VL-Amend-EnrollmentText-Left-ProposalIDChar"/>
    <w:qFormat/>
    <w:rsid w:val="000B3FCC"/>
    <w:pPr>
      <w:spacing w:before="0"/>
      <w:jc w:val="right"/>
    </w:pPr>
    <w:rPr>
      <w:rFonts w:cs="Arial"/>
      <w:sz w:val="16"/>
      <w:szCs w:val="16"/>
    </w:rPr>
  </w:style>
  <w:style w:type="paragraph" w:customStyle="1" w:styleId="VL-Amend-MicrosoftResellerText-Left-ProposalID">
    <w:name w:val="VL-Amend-Microsoft/Reseller Text-Left-Proposal ID"/>
    <w:basedOn w:val="Normal"/>
    <w:link w:val="VL-Amend-MicrosoftResellerText-Left-ProposalIDChar"/>
    <w:qFormat/>
    <w:rsid w:val="000B3FCC"/>
    <w:pPr>
      <w:spacing w:before="0"/>
      <w:jc w:val="right"/>
    </w:pPr>
    <w:rPr>
      <w:rFonts w:cs="Arial"/>
      <w:i/>
      <w:sz w:val="14"/>
      <w:szCs w:val="14"/>
    </w:rPr>
  </w:style>
  <w:style w:type="paragraph" w:customStyle="1" w:styleId="MSsmalltype">
    <w:name w:val="_MS small type"/>
    <w:basedOn w:val="Normal"/>
    <w:next w:val="Normal"/>
    <w:rsid w:val="000B3FCC"/>
    <w:pPr>
      <w:spacing w:before="0"/>
      <w:jc w:val="left"/>
    </w:pPr>
    <w:rPr>
      <w:rFonts w:cs="Arial"/>
      <w:color w:val="auto"/>
      <w:sz w:val="16"/>
      <w:szCs w:val="20"/>
    </w:rPr>
  </w:style>
  <w:style w:type="character" w:customStyle="1" w:styleId="VL-Amend-EnrollmentText-Left-ProposalIDChar">
    <w:name w:val="VL-Amend-Enrollment Text-Left-Proposal ID Char"/>
    <w:basedOn w:val="DefaultParagraphFont"/>
    <w:link w:val="VL-Amend-EnrollmentText-Left-ProposalID"/>
    <w:locked/>
    <w:rsid w:val="000B3FCC"/>
    <w:rPr>
      <w:rFonts w:ascii="Arial" w:hAnsi="Arial" w:cs="Arial"/>
      <w:color w:val="000000"/>
      <w:sz w:val="16"/>
      <w:szCs w:val="16"/>
    </w:rPr>
  </w:style>
  <w:style w:type="character" w:customStyle="1" w:styleId="VL-Amend-MicrosoftResellerText-Left-ProposalIDChar">
    <w:name w:val="VL-Amend-Microsoft/Reseller Text-Left-Proposal ID Char"/>
    <w:basedOn w:val="DefaultParagraphFont"/>
    <w:link w:val="VL-Amend-MicrosoftResellerText-Left-ProposalID"/>
    <w:locked/>
    <w:rsid w:val="000B3FCC"/>
    <w:rPr>
      <w:rFonts w:ascii="Arial" w:hAnsi="Arial" w:cs="Arial"/>
      <w:i/>
      <w:color w:val="000000"/>
      <w:sz w:val="14"/>
      <w:szCs w:val="14"/>
    </w:rPr>
  </w:style>
  <w:style w:type="character" w:customStyle="1" w:styleId="ProductList-BodyChar">
    <w:name w:val="Product List - Body Char"/>
    <w:basedOn w:val="DefaultParagraphFont"/>
    <w:link w:val="ProductList-Body"/>
    <w:locked/>
    <w:rsid w:val="000B3FCC"/>
    <w:rPr>
      <w:sz w:val="18"/>
    </w:rPr>
  </w:style>
  <w:style w:type="paragraph" w:customStyle="1" w:styleId="ProductList-Body">
    <w:name w:val="Product List - Body"/>
    <w:basedOn w:val="Normal"/>
    <w:link w:val="ProductList-BodyChar"/>
    <w:qFormat/>
    <w:rsid w:val="000B3FCC"/>
    <w:pPr>
      <w:tabs>
        <w:tab w:val="left" w:pos="158"/>
      </w:tabs>
      <w:spacing w:before="0"/>
      <w:jc w:val="left"/>
    </w:pPr>
    <w:rPr>
      <w:rFonts w:ascii="Times New Roman" w:hAnsi="Times New Roman"/>
      <w:color w:val="auto"/>
      <w:sz w:val="18"/>
      <w:szCs w:val="20"/>
    </w:rPr>
  </w:style>
  <w:style w:type="paragraph" w:customStyle="1" w:styleId="VL-Amendment-Name">
    <w:name w:val="VL-Amendment-Name"/>
    <w:basedOn w:val="Normal"/>
    <w:link w:val="VL-Amendment-NameChar"/>
    <w:qFormat/>
    <w:rsid w:val="000B3FCC"/>
    <w:pPr>
      <w:tabs>
        <w:tab w:val="center" w:pos="4704"/>
        <w:tab w:val="right" w:pos="9407"/>
      </w:tabs>
      <w:spacing w:before="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Amendment-NameChar">
    <w:name w:val="VL-Amendment-Name Char"/>
    <w:basedOn w:val="DefaultParagraphFont"/>
    <w:link w:val="VL-Amendment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styleId="Revision">
    <w:name w:val="Revision"/>
    <w:hidden/>
    <w:uiPriority w:val="99"/>
    <w:semiHidden/>
    <w:rsid w:val="00DB27E5"/>
    <w:rPr>
      <w:rFonts w:ascii="Arial" w:hAnsi="Arial"/>
      <w:color w:val="000000"/>
      <w:szCs w:val="24"/>
    </w:rPr>
  </w:style>
  <w:style w:type="character" w:customStyle="1" w:styleId="LogoportDoNotTranslate">
    <w:name w:val="LogoportDoNotTranslate"/>
    <w:uiPriority w:val="99"/>
    <w:rsid w:val="007513DA"/>
    <w:rPr>
      <w:rFonts w:ascii="Courier New" w:hAnsi="Courier New"/>
      <w:noProof/>
      <w:color w:val="808080"/>
    </w:rPr>
  </w:style>
  <w:style w:type="character" w:customStyle="1" w:styleId="LogoportMarkup">
    <w:name w:val="LogoportMarkup"/>
    <w:basedOn w:val="DefaultParagraphFont"/>
    <w:rsid w:val="00FC3884"/>
    <w:rPr>
      <w:rFonts w:ascii="Courier New" w:hAnsi="Courier New" w:cs="Courier New"/>
      <w:b w:val="0"/>
      <w:color w:val="FF000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aka.ms/german_terms" TargetMode="Externa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mcda\Desktop\Updated%20Styles%20Amendment%20Template%2012%2012%2013dot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13d18e3-5990-40a1-8dcb-0f3da32f25c0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28909EEC41054DB80F479771A3DFAA" ma:contentTypeVersion="3" ma:contentTypeDescription="Create a new document." ma:contentTypeScope="" ma:versionID="7a6f2079fa3c2ca50c82847a36c797bf">
  <xsd:schema xmlns:xsd="http://www.w3.org/2001/XMLSchema" xmlns:xs="http://www.w3.org/2001/XMLSchema" xmlns:p="http://schemas.microsoft.com/office/2006/metadata/properties" xmlns:ns2="413d18e3-5990-40a1-8dcb-0f3da32f25c0" xmlns:ns3="f701e11a-e3d0-4c1c-aa6f-c34ed67e7a61" targetNamespace="http://schemas.microsoft.com/office/2006/metadata/properties" ma:root="true" ma:fieldsID="c9659bee8c61374dc7819bb9e117a309" ns2:_="" ns3:_="">
    <xsd:import namespace="413d18e3-5990-40a1-8dcb-0f3da32f25c0"/>
    <xsd:import namespace="f701e11a-e3d0-4c1c-aa6f-c34ed67e7a6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3d18e3-5990-40a1-8dcb-0f3da32f25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01e11a-e3d0-4c1c-aa6f-c34ed67e7a61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5E393A-0FF2-41D0-806A-2FE265D4F730}">
  <ds:schemaRefs>
    <ds:schemaRef ds:uri="http://schemas.microsoft.com/office/2006/metadata/properties"/>
    <ds:schemaRef ds:uri="http://schemas.microsoft.com/office/infopath/2007/PartnerControls"/>
    <ds:schemaRef ds:uri="413d18e3-5990-40a1-8dcb-0f3da32f25c0"/>
  </ds:schemaRefs>
</ds:datastoreItem>
</file>

<file path=customXml/itemProps2.xml><?xml version="1.0" encoding="utf-8"?>
<ds:datastoreItem xmlns:ds="http://schemas.openxmlformats.org/officeDocument/2006/customXml" ds:itemID="{0B206B1A-D94F-4B9B-BDBC-B90B61163D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8EE5F1-0ED8-49F3-817D-06156BA938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3d18e3-5990-40a1-8dcb-0f3da32f25c0"/>
    <ds:schemaRef ds:uri="f701e11a-e3d0-4c1c-aa6f-c34ed67e7a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F4552A6-2721-445E-95FC-78BFD804F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Updated Styles Amendment Template 12 12 13dotx</Template>
  <TotalTime>47</TotalTime>
  <Pages>3</Pages>
  <Words>1075</Words>
  <Characters>6129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Deutsche Telekom AG</Company>
  <LinksUpToDate>false</LinksUpToDate>
  <CharactersWithSpaces>7190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McDaniel</dc:creator>
  <cp:lastModifiedBy>Elise Gordon (Launch Consulting)</cp:lastModifiedBy>
  <cp:revision>54</cp:revision>
  <cp:lastPrinted>2017-04-17T17:57:00Z</cp:lastPrinted>
  <dcterms:created xsi:type="dcterms:W3CDTF">2017-03-16T21:22:00Z</dcterms:created>
  <dcterms:modified xsi:type="dcterms:W3CDTF">2017-05-04T17:15:00Z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0x0101009228909EEC41054DB80F479771A3DFAA</vt:lpwstr>
  </property>
  <property fmtid="{D5CDD505-2E9C-101B-9397-08002B2CF9AE}" pid="3" name="IsMyDocuments">
    <vt:bool>true</vt:bool>
  </property>
</Properties>
</file>