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045049" w14:textId="016F0127" w:rsidR="000F2F4A" w:rsidRDefault="00F47426" w:rsidP="0022661B">
      <w:r>
        <w:rPr>
          <w:noProof/>
          <w:shd w:val="clear" w:color="auto" w:fill="E6E6E6"/>
        </w:rPr>
        <w:drawing>
          <wp:anchor distT="0" distB="0" distL="114300" distR="114300" simplePos="0" relativeHeight="251658241" behindDoc="0" locked="0" layoutInCell="1" allowOverlap="1" wp14:anchorId="2E212703" wp14:editId="558529EC">
            <wp:simplePos x="0" y="0"/>
            <wp:positionH relativeFrom="column">
              <wp:posOffset>-225410</wp:posOffset>
            </wp:positionH>
            <wp:positionV relativeFrom="paragraph">
              <wp:posOffset>-552893</wp:posOffset>
            </wp:positionV>
            <wp:extent cx="1392865" cy="623713"/>
            <wp:effectExtent l="0" t="0" r="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99751" cy="626797"/>
                    </a:xfrm>
                    <a:prstGeom prst="rect">
                      <a:avLst/>
                    </a:prstGeom>
                  </pic:spPr>
                </pic:pic>
              </a:graphicData>
            </a:graphic>
            <wp14:sizeRelH relativeFrom="page">
              <wp14:pctWidth>0</wp14:pctWidth>
            </wp14:sizeRelH>
            <wp14:sizeRelV relativeFrom="page">
              <wp14:pctHeight>0</wp14:pctHeight>
            </wp14:sizeRelV>
          </wp:anchor>
        </w:drawing>
      </w:r>
      <w:r w:rsidR="00DA7551">
        <w:rPr>
          <w:noProof/>
          <w:shd w:val="clear" w:color="auto" w:fill="E6E6E6"/>
        </w:rPr>
        <mc:AlternateContent>
          <mc:Choice Requires="wps">
            <w:drawing>
              <wp:anchor distT="45720" distB="45720" distL="457200" distR="1097280" simplePos="0" relativeHeight="251658240" behindDoc="0" locked="0" layoutInCell="1" allowOverlap="1" wp14:anchorId="3225A263" wp14:editId="3FDC4049">
                <wp:simplePos x="0" y="0"/>
                <wp:positionH relativeFrom="page">
                  <wp:posOffset>0</wp:posOffset>
                </wp:positionH>
                <wp:positionV relativeFrom="paragraph">
                  <wp:posOffset>-945222</wp:posOffset>
                </wp:positionV>
                <wp:extent cx="7782560" cy="2034283"/>
                <wp:effectExtent l="0" t="0" r="8890" b="4445"/>
                <wp:wrapNone/>
                <wp:docPr id="217" name="Text Box 21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82560" cy="2034283"/>
                        </a:xfrm>
                        <a:prstGeom prst="rect">
                          <a:avLst/>
                        </a:prstGeom>
                        <a:solidFill>
                          <a:srgbClr val="0078D4"/>
                        </a:solidFill>
                        <a:ln w="9525">
                          <a:noFill/>
                          <a:miter lim="800000"/>
                          <a:headEnd/>
                          <a:tailEnd/>
                        </a:ln>
                      </wps:spPr>
                      <wps:txbx>
                        <w:txbxContent>
                          <w:p w14:paraId="50180E47" w14:textId="77777777" w:rsidR="00D562D7" w:rsidRDefault="00D562D7" w:rsidP="00656514">
                            <w:pPr>
                              <w:pStyle w:val="Licensingbrief"/>
                              <w:tabs>
                                <w:tab w:val="left" w:pos="1224"/>
                                <w:tab w:val="right" w:pos="10584"/>
                              </w:tabs>
                              <w:spacing w:before="20"/>
                            </w:pPr>
                          </w:p>
                          <w:p w14:paraId="45E89A13" w14:textId="77777777" w:rsidR="00D562D7" w:rsidRDefault="00D562D7" w:rsidP="00656514">
                            <w:pPr>
                              <w:pStyle w:val="Licensingbrief"/>
                              <w:tabs>
                                <w:tab w:val="left" w:pos="1224"/>
                                <w:tab w:val="right" w:pos="10584"/>
                              </w:tabs>
                              <w:spacing w:before="20"/>
                            </w:pPr>
                            <w:r w:rsidRPr="006F1AE7">
                              <w:t>Licensing brief</w:t>
                            </w:r>
                          </w:p>
                          <w:p w14:paraId="076BB468" w14:textId="77777777" w:rsidR="00D562D7" w:rsidRPr="00126945" w:rsidRDefault="005838D6" w:rsidP="00656514">
                            <w:pPr>
                              <w:pStyle w:val="Licensingbrief"/>
                              <w:tabs>
                                <w:tab w:val="left" w:pos="1224"/>
                                <w:tab w:val="right" w:pos="10584"/>
                              </w:tabs>
                              <w:spacing w:before="60"/>
                            </w:pPr>
                            <w:r>
                              <w:t>October 2023</w:t>
                            </w:r>
                          </w:p>
                          <w:p w14:paraId="49F4A3AA" w14:textId="77777777" w:rsidR="00D562D7" w:rsidRPr="007A7E86" w:rsidRDefault="00D562D7" w:rsidP="000A4A82"/>
                          <w:p w14:paraId="49379F34" w14:textId="77777777" w:rsidR="00D562D7" w:rsidRPr="00F47426" w:rsidRDefault="00D562D7" w:rsidP="00773765">
                            <w:pPr>
                              <w:pStyle w:val="Title"/>
                              <w:rPr>
                                <w:sz w:val="52"/>
                                <w:szCs w:val="144"/>
                              </w:rPr>
                            </w:pPr>
                            <w:r w:rsidRPr="00F47426">
                              <w:rPr>
                                <w:sz w:val="52"/>
                                <w:szCs w:val="144"/>
                              </w:rPr>
                              <w:t>Multiplexing</w:t>
                            </w:r>
                            <w:r w:rsidR="00DA7551" w:rsidRPr="00F47426">
                              <w:rPr>
                                <w:sz w:val="52"/>
                                <w:szCs w:val="144"/>
                              </w:rPr>
                              <w:t xml:space="preserve"> - </w:t>
                            </w:r>
                            <w:r w:rsidRPr="00F47426">
                              <w:rPr>
                                <w:sz w:val="52"/>
                                <w:szCs w:val="144"/>
                              </w:rPr>
                              <w:t>Overview</w:t>
                            </w:r>
                          </w:p>
                          <w:p w14:paraId="75E35DB0" w14:textId="77777777" w:rsidR="00D562D7" w:rsidRPr="00773765" w:rsidRDefault="00D562D7" w:rsidP="00773765">
                            <w:pPr>
                              <w:pStyle w:val="Title"/>
                            </w:pPr>
                          </w:p>
                          <w:p w14:paraId="2E8E13F0" w14:textId="77777777" w:rsidR="00D562D7" w:rsidRDefault="00D562D7" w:rsidP="000A4A8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225A263" id="_x0000_t202" coordsize="21600,21600" o:spt="202" path="m,l,21600r21600,l21600,xe">
                <v:stroke joinstyle="miter"/>
                <v:path gradientshapeok="t" o:connecttype="rect"/>
              </v:shapetype>
              <v:shape id="Text Box 217" o:spid="_x0000_s1026" type="#_x0000_t202" alt="&quot;&quot;" style="position:absolute;margin-left:0;margin-top:-74.45pt;width:612.8pt;height:160.2pt;z-index:251658240;visibility:visible;mso-wrap-style:square;mso-width-percent:0;mso-height-percent:0;mso-wrap-distance-left:36pt;mso-wrap-distance-top:3.6pt;mso-wrap-distance-right:86.4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" fillcolor="#0078d4" stroked="f">
                <v:textbox>
                  <w:txbxContent>
                    <w:p w14:paraId="50180E47" w14:textId="77777777" w:rsidR="00D562D7" w:rsidRDefault="00D562D7" w:rsidP="00656514">
                      <w:pPr>
                        <w:pStyle w:val="Licensingbrief"/>
                        <w:tabs>
                          <w:tab w:val="left" w:pos="1224"/>
                          <w:tab w:val="right" w:pos="10584"/>
                        </w:tabs>
                        <w:spacing w:before="20"/>
                      </w:pPr>
                    </w:p>
                    <w:p w14:paraId="45E89A13" w14:textId="77777777" w:rsidR="00D562D7" w:rsidRDefault="00D562D7" w:rsidP="00656514">
                      <w:pPr>
                        <w:pStyle w:val="Licensingbrief"/>
                        <w:tabs>
                          <w:tab w:val="left" w:pos="1224"/>
                          <w:tab w:val="right" w:pos="10584"/>
                        </w:tabs>
                        <w:spacing w:before="20"/>
                      </w:pPr>
                      <w:r w:rsidRPr="006F1AE7">
                        <w:t>Licensing brief</w:t>
                      </w:r>
                    </w:p>
                    <w:p w14:paraId="076BB468" w14:textId="77777777" w:rsidR="00D562D7" w:rsidRPr="00126945" w:rsidRDefault="005838D6" w:rsidP="00656514">
                      <w:pPr>
                        <w:pStyle w:val="Licensingbrief"/>
                        <w:tabs>
                          <w:tab w:val="left" w:pos="1224"/>
                          <w:tab w:val="right" w:pos="10584"/>
                        </w:tabs>
                        <w:spacing w:before="60"/>
                      </w:pPr>
                      <w:r>
                        <w:t>October 2023</w:t>
                      </w:r>
                    </w:p>
                    <w:p w14:paraId="49F4A3AA" w14:textId="77777777" w:rsidR="00D562D7" w:rsidRPr="007A7E86" w:rsidRDefault="00D562D7" w:rsidP="000A4A82"/>
                    <w:p w14:paraId="49379F34" w14:textId="77777777" w:rsidR="00D562D7" w:rsidRPr="00F47426" w:rsidRDefault="00D562D7" w:rsidP="00773765">
                      <w:pPr>
                        <w:pStyle w:val="Title"/>
                        <w:rPr>
                          <w:sz w:val="52"/>
                          <w:szCs w:val="144"/>
                        </w:rPr>
                      </w:pPr>
                      <w:r w:rsidRPr="00F47426">
                        <w:rPr>
                          <w:sz w:val="52"/>
                          <w:szCs w:val="144"/>
                        </w:rPr>
                        <w:t>Multiplexing</w:t>
                      </w:r>
                      <w:r w:rsidR="00DA7551" w:rsidRPr="00F47426">
                        <w:rPr>
                          <w:sz w:val="52"/>
                          <w:szCs w:val="144"/>
                        </w:rPr>
                        <w:t xml:space="preserve"> - </w:t>
                      </w:r>
                      <w:r w:rsidRPr="00F47426">
                        <w:rPr>
                          <w:sz w:val="52"/>
                          <w:szCs w:val="144"/>
                        </w:rPr>
                        <w:t>Overview</w:t>
                      </w:r>
                    </w:p>
                    <w:p w14:paraId="75E35DB0" w14:textId="77777777" w:rsidR="00D562D7" w:rsidRPr="00773765" w:rsidRDefault="00D562D7" w:rsidP="00773765">
                      <w:pPr>
                        <w:pStyle w:val="Title"/>
                      </w:pPr>
                    </w:p>
                    <w:p w14:paraId="2E8E13F0" w14:textId="77777777" w:rsidR="00D562D7" w:rsidRDefault="00D562D7" w:rsidP="000A4A82"/>
                  </w:txbxContent>
                </v:textbox>
                <w10:wrap anchorx="page"/>
              </v:shape>
            </w:pict>
          </mc:Fallback>
        </mc:AlternateContent>
      </w:r>
    </w:p>
    <w:p w14:paraId="04B80D1D" w14:textId="49133898" w:rsidR="006120AF" w:rsidRDefault="006120AF" w:rsidP="0022661B"/>
    <w:p w14:paraId="23DBC623" w14:textId="77777777" w:rsidR="006120AF" w:rsidRDefault="006120AF" w:rsidP="006120AF">
      <w:pPr>
        <w:spacing w:after="140"/>
      </w:pPr>
    </w:p>
    <w:p w14:paraId="414CF3D2" w14:textId="77777777" w:rsidR="006120AF" w:rsidRDefault="006120AF" w:rsidP="006120AF">
      <w:pPr>
        <w:spacing w:after="140"/>
      </w:pPr>
    </w:p>
    <w:p w14:paraId="4032A797" w14:textId="77777777" w:rsidR="006120AF" w:rsidRDefault="006120AF" w:rsidP="006120AF">
      <w:pPr>
        <w:spacing w:after="140"/>
      </w:pPr>
    </w:p>
    <w:p w14:paraId="72541FB3" w14:textId="77777777" w:rsidR="00481160" w:rsidRDefault="00481160" w:rsidP="0022661B"/>
    <w:p w14:paraId="2050F9AF" w14:textId="3E22B627" w:rsidR="0022661B" w:rsidRPr="00FD323E" w:rsidRDefault="00FD323E" w:rsidP="00BC7477">
      <w:pPr>
        <w:pStyle w:val="Hidden"/>
      </w:pPr>
      <w:hyperlink r:id="rId12" w:history="1">
        <w:r w:rsidRPr="00FD323E">
          <w:t>https://download.microsoft.com/download/3/D/4/3D42BDC2-6725-4B29-B75A-A5B04179958B/Licensing_Brief_PLT_Multiplexing.pdf</w:t>
        </w:r>
      </w:hyperlink>
    </w:p>
    <w:p w14:paraId="5D877887" w14:textId="77777777" w:rsidR="00386CF7" w:rsidRPr="00247FD6" w:rsidRDefault="00386CF7" w:rsidP="00BC7477">
      <w:pPr>
        <w:pStyle w:val="Hidden"/>
      </w:pPr>
    </w:p>
    <w:p w14:paraId="3127B799" w14:textId="42677FEC" w:rsidR="0022661B" w:rsidRPr="00247FD6" w:rsidRDefault="0022661B" w:rsidP="00BC7477">
      <w:pPr>
        <w:pStyle w:val="Hidden"/>
      </w:pPr>
    </w:p>
    <w:p w14:paraId="38914AAF" w14:textId="5A82F136" w:rsidR="00481160" w:rsidRDefault="009C330B" w:rsidP="0022661B">
      <w:r w:rsidRPr="00F267FB">
        <w:t>This brief applies to all Microsoft Licensing programs.</w:t>
      </w:r>
    </w:p>
    <w:sdt>
      <w:sdtPr>
        <w:rPr>
          <w:rFonts w:eastAsiaTheme="minorEastAsia" w:cstheme="minorBidi"/>
          <w:color w:val="auto"/>
          <w:sz w:val="20"/>
          <w:szCs w:val="20"/>
        </w:rPr>
        <w:id w:val="-1739780109"/>
        <w:docPartObj>
          <w:docPartGallery w:val="Table of Contents"/>
          <w:docPartUnique/>
        </w:docPartObj>
      </w:sdtPr>
      <w:sdtEndPr>
        <w:rPr>
          <w:b/>
        </w:rPr>
      </w:sdtEndPr>
      <w:sdtContent>
        <w:p w14:paraId="38EAF903" w14:textId="77777777" w:rsidR="0000617D" w:rsidRDefault="0000617D">
          <w:pPr>
            <w:pStyle w:val="TOCHeading"/>
          </w:pPr>
          <w:r>
            <w:t>Contents</w:t>
          </w:r>
        </w:p>
        <w:p w14:paraId="6E94C551" w14:textId="1376322F" w:rsidR="00603517" w:rsidRDefault="0000617D" w:rsidP="008E610B">
          <w:pPr>
            <w:pStyle w:val="TOC1"/>
            <w:rPr>
              <w:rFonts w:asciiTheme="minorHAnsi" w:eastAsiaTheme="minorEastAsia" w:hAnsiTheme="minorHAnsi"/>
              <w:sz w:val="22"/>
            </w:rPr>
          </w:pPr>
          <w:r>
            <w:rPr>
              <w:noProof w:val="0"/>
            </w:rPr>
            <w:fldChar w:fldCharType="begin"/>
          </w:r>
          <w:r>
            <w:instrText xml:space="preserve"> TOC \o "1-3" \h \z \u </w:instrText>
          </w:r>
          <w:r>
            <w:rPr>
              <w:noProof w:val="0"/>
            </w:rPr>
            <w:fldChar w:fldCharType="separate"/>
          </w:r>
          <w:hyperlink w:anchor="_Toc66450154" w:history="1">
            <w:r w:rsidR="00603517" w:rsidRPr="00EB787E">
              <w:rPr>
                <w:rStyle w:val="Hyperlink"/>
              </w:rPr>
              <w:t>Summary</w:t>
            </w:r>
            <w:r w:rsidR="00603517">
              <w:rPr>
                <w:webHidden/>
              </w:rPr>
              <w:tab/>
            </w:r>
            <w:r w:rsidR="00603517">
              <w:rPr>
                <w:webHidden/>
              </w:rPr>
              <w:fldChar w:fldCharType="begin"/>
            </w:r>
            <w:r w:rsidR="00603517">
              <w:rPr>
                <w:webHidden/>
              </w:rPr>
              <w:instrText xml:space="preserve"> PAGEREF _Toc66450154 \h </w:instrText>
            </w:r>
            <w:r w:rsidR="00603517">
              <w:rPr>
                <w:webHidden/>
              </w:rPr>
            </w:r>
            <w:r w:rsidR="00603517">
              <w:rPr>
                <w:webHidden/>
              </w:rPr>
              <w:fldChar w:fldCharType="separate"/>
            </w:r>
            <w:r w:rsidR="003B1ABC">
              <w:rPr>
                <w:webHidden/>
              </w:rPr>
              <w:t>2</w:t>
            </w:r>
            <w:r w:rsidR="00603517">
              <w:rPr>
                <w:webHidden/>
              </w:rPr>
              <w:fldChar w:fldCharType="end"/>
            </w:r>
          </w:hyperlink>
        </w:p>
        <w:p w14:paraId="5C62A305" w14:textId="5024EC00" w:rsidR="00603517" w:rsidRDefault="00603517" w:rsidP="008E610B">
          <w:pPr>
            <w:pStyle w:val="TOC1"/>
            <w:rPr>
              <w:rFonts w:asciiTheme="minorHAnsi" w:eastAsiaTheme="minorEastAsia" w:hAnsiTheme="minorHAnsi"/>
              <w:sz w:val="22"/>
            </w:rPr>
          </w:pPr>
          <w:hyperlink w:anchor="_Toc66450155" w:history="1">
            <w:r w:rsidRPr="00EB787E">
              <w:rPr>
                <w:rStyle w:val="Hyperlink"/>
              </w:rPr>
              <w:t>Details - Servers</w:t>
            </w:r>
            <w:r>
              <w:rPr>
                <w:webHidden/>
              </w:rPr>
              <w:tab/>
            </w:r>
            <w:r>
              <w:rPr>
                <w:webHidden/>
              </w:rPr>
              <w:fldChar w:fldCharType="begin"/>
            </w:r>
            <w:r>
              <w:rPr>
                <w:webHidden/>
              </w:rPr>
              <w:instrText xml:space="preserve"> PAGEREF _Toc66450155 \h </w:instrText>
            </w:r>
            <w:r>
              <w:rPr>
                <w:webHidden/>
              </w:rPr>
            </w:r>
            <w:r>
              <w:rPr>
                <w:webHidden/>
              </w:rPr>
              <w:fldChar w:fldCharType="separate"/>
            </w:r>
            <w:r w:rsidR="003B1ABC">
              <w:rPr>
                <w:webHidden/>
              </w:rPr>
              <w:t>2</w:t>
            </w:r>
            <w:r>
              <w:rPr>
                <w:webHidden/>
              </w:rPr>
              <w:fldChar w:fldCharType="end"/>
            </w:r>
          </w:hyperlink>
        </w:p>
        <w:p w14:paraId="4F14D48D" w14:textId="1C975023" w:rsidR="00603517" w:rsidRDefault="00603517">
          <w:pPr>
            <w:pStyle w:val="TOC2"/>
            <w:rPr>
              <w:rFonts w:asciiTheme="minorHAnsi" w:eastAsiaTheme="minorEastAsia" w:hAnsiTheme="minorHAnsi"/>
              <w:noProof/>
              <w:sz w:val="22"/>
            </w:rPr>
          </w:pPr>
          <w:hyperlink w:anchor="_Toc66450156" w:history="1">
            <w:r w:rsidRPr="00EB787E">
              <w:rPr>
                <w:rStyle w:val="Hyperlink"/>
                <w:noProof/>
              </w:rPr>
              <w:t>Microsoft SQL Server</w:t>
            </w:r>
            <w:r>
              <w:rPr>
                <w:noProof/>
                <w:webHidden/>
              </w:rPr>
              <w:tab/>
            </w:r>
            <w:r>
              <w:rPr>
                <w:noProof/>
                <w:webHidden/>
              </w:rPr>
              <w:fldChar w:fldCharType="begin"/>
            </w:r>
            <w:r>
              <w:rPr>
                <w:noProof/>
                <w:webHidden/>
              </w:rPr>
              <w:instrText xml:space="preserve"> PAGEREF _Toc66450156 \h </w:instrText>
            </w:r>
            <w:r>
              <w:rPr>
                <w:noProof/>
                <w:webHidden/>
              </w:rPr>
            </w:r>
            <w:r>
              <w:rPr>
                <w:noProof/>
                <w:webHidden/>
              </w:rPr>
              <w:fldChar w:fldCharType="separate"/>
            </w:r>
            <w:r w:rsidR="003B1ABC">
              <w:rPr>
                <w:noProof/>
                <w:webHidden/>
              </w:rPr>
              <w:t>3</w:t>
            </w:r>
            <w:r>
              <w:rPr>
                <w:noProof/>
                <w:webHidden/>
              </w:rPr>
              <w:fldChar w:fldCharType="end"/>
            </w:r>
          </w:hyperlink>
        </w:p>
        <w:p w14:paraId="6D2B07FA" w14:textId="7853AA91" w:rsidR="00603517" w:rsidRDefault="00603517">
          <w:pPr>
            <w:pStyle w:val="TOC2"/>
            <w:rPr>
              <w:rFonts w:asciiTheme="minorHAnsi" w:eastAsiaTheme="minorEastAsia" w:hAnsiTheme="minorHAnsi"/>
              <w:noProof/>
              <w:sz w:val="22"/>
            </w:rPr>
          </w:pPr>
          <w:hyperlink w:anchor="_Toc66450157" w:history="1">
            <w:r w:rsidRPr="00EB787E">
              <w:rPr>
                <w:rStyle w:val="Hyperlink"/>
                <w:noProof/>
              </w:rPr>
              <w:t>Project Server</w:t>
            </w:r>
            <w:r>
              <w:rPr>
                <w:noProof/>
                <w:webHidden/>
              </w:rPr>
              <w:tab/>
            </w:r>
            <w:r>
              <w:rPr>
                <w:noProof/>
                <w:webHidden/>
              </w:rPr>
              <w:fldChar w:fldCharType="begin"/>
            </w:r>
            <w:r>
              <w:rPr>
                <w:noProof/>
                <w:webHidden/>
              </w:rPr>
              <w:instrText xml:space="preserve"> PAGEREF _Toc66450157 \h </w:instrText>
            </w:r>
            <w:r>
              <w:rPr>
                <w:noProof/>
                <w:webHidden/>
              </w:rPr>
            </w:r>
            <w:r>
              <w:rPr>
                <w:noProof/>
                <w:webHidden/>
              </w:rPr>
              <w:fldChar w:fldCharType="separate"/>
            </w:r>
            <w:r w:rsidR="003B1ABC">
              <w:rPr>
                <w:noProof/>
                <w:webHidden/>
              </w:rPr>
              <w:t>5</w:t>
            </w:r>
            <w:r>
              <w:rPr>
                <w:noProof/>
                <w:webHidden/>
              </w:rPr>
              <w:fldChar w:fldCharType="end"/>
            </w:r>
          </w:hyperlink>
        </w:p>
        <w:p w14:paraId="26DDEB19" w14:textId="31082798" w:rsidR="00603517" w:rsidRDefault="00603517">
          <w:pPr>
            <w:pStyle w:val="TOC2"/>
            <w:rPr>
              <w:rFonts w:asciiTheme="minorHAnsi" w:eastAsiaTheme="minorEastAsia" w:hAnsiTheme="minorHAnsi"/>
              <w:noProof/>
              <w:sz w:val="22"/>
            </w:rPr>
          </w:pPr>
          <w:hyperlink w:anchor="_Toc66450158" w:history="1">
            <w:r w:rsidRPr="00EB787E">
              <w:rPr>
                <w:rStyle w:val="Hyperlink"/>
                <w:noProof/>
              </w:rPr>
              <w:t>Microsoft Azure DevOps Server</w:t>
            </w:r>
            <w:r>
              <w:rPr>
                <w:noProof/>
                <w:webHidden/>
              </w:rPr>
              <w:tab/>
            </w:r>
            <w:r>
              <w:rPr>
                <w:noProof/>
                <w:webHidden/>
              </w:rPr>
              <w:fldChar w:fldCharType="begin"/>
            </w:r>
            <w:r>
              <w:rPr>
                <w:noProof/>
                <w:webHidden/>
              </w:rPr>
              <w:instrText xml:space="preserve"> PAGEREF _Toc66450158 \h </w:instrText>
            </w:r>
            <w:r>
              <w:rPr>
                <w:noProof/>
                <w:webHidden/>
              </w:rPr>
            </w:r>
            <w:r>
              <w:rPr>
                <w:noProof/>
                <w:webHidden/>
              </w:rPr>
              <w:fldChar w:fldCharType="separate"/>
            </w:r>
            <w:r w:rsidR="003B1ABC">
              <w:rPr>
                <w:noProof/>
                <w:webHidden/>
              </w:rPr>
              <w:t>5</w:t>
            </w:r>
            <w:r>
              <w:rPr>
                <w:noProof/>
                <w:webHidden/>
              </w:rPr>
              <w:fldChar w:fldCharType="end"/>
            </w:r>
          </w:hyperlink>
        </w:p>
        <w:p w14:paraId="2A90D980" w14:textId="598C017F" w:rsidR="00603517" w:rsidRDefault="00603517">
          <w:pPr>
            <w:pStyle w:val="TOC3"/>
            <w:rPr>
              <w:rFonts w:asciiTheme="minorHAnsi" w:eastAsiaTheme="minorEastAsia" w:hAnsiTheme="minorHAnsi"/>
              <w:sz w:val="22"/>
            </w:rPr>
          </w:pPr>
          <w:hyperlink w:anchor="_Toc66450159" w:history="1">
            <w:r w:rsidRPr="00EB787E">
              <w:rPr>
                <w:rStyle w:val="Hyperlink"/>
                <w:rFonts w:eastAsia="Times New Roman"/>
              </w:rPr>
              <w:t>Example 1</w:t>
            </w:r>
            <w:r>
              <w:rPr>
                <w:webHidden/>
              </w:rPr>
              <w:tab/>
            </w:r>
            <w:r>
              <w:rPr>
                <w:webHidden/>
              </w:rPr>
              <w:fldChar w:fldCharType="begin"/>
            </w:r>
            <w:r>
              <w:rPr>
                <w:webHidden/>
              </w:rPr>
              <w:instrText xml:space="preserve"> PAGEREF _Toc66450159 \h </w:instrText>
            </w:r>
            <w:r>
              <w:rPr>
                <w:webHidden/>
              </w:rPr>
            </w:r>
            <w:r>
              <w:rPr>
                <w:webHidden/>
              </w:rPr>
              <w:fldChar w:fldCharType="separate"/>
            </w:r>
            <w:r w:rsidR="003B1ABC">
              <w:rPr>
                <w:webHidden/>
              </w:rPr>
              <w:t>5</w:t>
            </w:r>
            <w:r>
              <w:rPr>
                <w:webHidden/>
              </w:rPr>
              <w:fldChar w:fldCharType="end"/>
            </w:r>
          </w:hyperlink>
        </w:p>
        <w:p w14:paraId="11F4DEEA" w14:textId="1EAE0DC6" w:rsidR="00603517" w:rsidRDefault="00603517">
          <w:pPr>
            <w:pStyle w:val="TOC3"/>
            <w:rPr>
              <w:rFonts w:asciiTheme="minorHAnsi" w:eastAsiaTheme="minorEastAsia" w:hAnsiTheme="minorHAnsi"/>
              <w:sz w:val="22"/>
            </w:rPr>
          </w:pPr>
          <w:hyperlink w:anchor="_Toc66450160" w:history="1">
            <w:r w:rsidRPr="00EB787E">
              <w:rPr>
                <w:rStyle w:val="Hyperlink"/>
                <w:rFonts w:eastAsia="Times New Roman"/>
              </w:rPr>
              <w:t>Example 2</w:t>
            </w:r>
            <w:r>
              <w:rPr>
                <w:webHidden/>
              </w:rPr>
              <w:tab/>
            </w:r>
            <w:r>
              <w:rPr>
                <w:webHidden/>
              </w:rPr>
              <w:fldChar w:fldCharType="begin"/>
            </w:r>
            <w:r>
              <w:rPr>
                <w:webHidden/>
              </w:rPr>
              <w:instrText xml:space="preserve"> PAGEREF _Toc66450160 \h </w:instrText>
            </w:r>
            <w:r>
              <w:rPr>
                <w:webHidden/>
              </w:rPr>
            </w:r>
            <w:r>
              <w:rPr>
                <w:webHidden/>
              </w:rPr>
              <w:fldChar w:fldCharType="separate"/>
            </w:r>
            <w:r w:rsidR="003B1ABC">
              <w:rPr>
                <w:webHidden/>
              </w:rPr>
              <w:t>5</w:t>
            </w:r>
            <w:r>
              <w:rPr>
                <w:webHidden/>
              </w:rPr>
              <w:fldChar w:fldCharType="end"/>
            </w:r>
          </w:hyperlink>
        </w:p>
        <w:p w14:paraId="7A18818F" w14:textId="1187E9A8" w:rsidR="00603517" w:rsidRDefault="00603517" w:rsidP="008E610B">
          <w:pPr>
            <w:pStyle w:val="TOC1"/>
            <w:rPr>
              <w:rFonts w:asciiTheme="minorHAnsi" w:eastAsiaTheme="minorEastAsia" w:hAnsiTheme="minorHAnsi"/>
              <w:sz w:val="22"/>
            </w:rPr>
          </w:pPr>
          <w:hyperlink w:anchor="_Toc66450161" w:history="1">
            <w:r w:rsidRPr="00EB787E">
              <w:rPr>
                <w:rStyle w:val="Hyperlink"/>
              </w:rPr>
              <w:t>Details – Dynamics 365, Power Platform, &amp; Dataverse</w:t>
            </w:r>
            <w:r>
              <w:rPr>
                <w:webHidden/>
              </w:rPr>
              <w:tab/>
            </w:r>
            <w:r>
              <w:rPr>
                <w:webHidden/>
              </w:rPr>
              <w:fldChar w:fldCharType="begin"/>
            </w:r>
            <w:r>
              <w:rPr>
                <w:webHidden/>
              </w:rPr>
              <w:instrText xml:space="preserve"> PAGEREF _Toc66450161 \h </w:instrText>
            </w:r>
            <w:r>
              <w:rPr>
                <w:webHidden/>
              </w:rPr>
            </w:r>
            <w:r>
              <w:rPr>
                <w:webHidden/>
              </w:rPr>
              <w:fldChar w:fldCharType="separate"/>
            </w:r>
            <w:r w:rsidR="003B1ABC">
              <w:rPr>
                <w:webHidden/>
              </w:rPr>
              <w:t>6</w:t>
            </w:r>
            <w:r>
              <w:rPr>
                <w:webHidden/>
              </w:rPr>
              <w:fldChar w:fldCharType="end"/>
            </w:r>
          </w:hyperlink>
        </w:p>
        <w:p w14:paraId="192F40E4" w14:textId="0A9849FC" w:rsidR="00603517" w:rsidRDefault="00603517">
          <w:pPr>
            <w:pStyle w:val="TOC2"/>
            <w:rPr>
              <w:rFonts w:asciiTheme="minorHAnsi" w:eastAsiaTheme="minorEastAsia" w:hAnsiTheme="minorHAnsi"/>
              <w:noProof/>
              <w:sz w:val="22"/>
            </w:rPr>
          </w:pPr>
          <w:hyperlink w:anchor="_Toc66450162" w:history="1">
            <w:r w:rsidRPr="00EB787E">
              <w:rPr>
                <w:rStyle w:val="Hyperlink"/>
                <w:noProof/>
              </w:rPr>
              <w:t>How does Dynamics 365 leverage Dataverse &amp; Power Apps?</w:t>
            </w:r>
            <w:r>
              <w:rPr>
                <w:noProof/>
                <w:webHidden/>
              </w:rPr>
              <w:tab/>
            </w:r>
            <w:r>
              <w:rPr>
                <w:noProof/>
                <w:webHidden/>
              </w:rPr>
              <w:fldChar w:fldCharType="begin"/>
            </w:r>
            <w:r>
              <w:rPr>
                <w:noProof/>
                <w:webHidden/>
              </w:rPr>
              <w:instrText xml:space="preserve"> PAGEREF _Toc66450162 \h </w:instrText>
            </w:r>
            <w:r>
              <w:rPr>
                <w:noProof/>
                <w:webHidden/>
              </w:rPr>
            </w:r>
            <w:r>
              <w:rPr>
                <w:noProof/>
                <w:webHidden/>
              </w:rPr>
              <w:fldChar w:fldCharType="separate"/>
            </w:r>
            <w:r w:rsidR="003B1ABC">
              <w:rPr>
                <w:noProof/>
                <w:webHidden/>
              </w:rPr>
              <w:t>7</w:t>
            </w:r>
            <w:r>
              <w:rPr>
                <w:noProof/>
                <w:webHidden/>
              </w:rPr>
              <w:fldChar w:fldCharType="end"/>
            </w:r>
          </w:hyperlink>
        </w:p>
        <w:p w14:paraId="44D91AB5" w14:textId="3312A65E" w:rsidR="00603517" w:rsidRDefault="00603517" w:rsidP="008E610B">
          <w:pPr>
            <w:pStyle w:val="TOC1"/>
            <w:rPr>
              <w:rFonts w:asciiTheme="minorHAnsi" w:eastAsiaTheme="minorEastAsia" w:hAnsiTheme="minorHAnsi"/>
              <w:sz w:val="22"/>
            </w:rPr>
          </w:pPr>
          <w:hyperlink w:anchor="_Toc66450163" w:history="1">
            <w:r w:rsidRPr="00EB787E">
              <w:rPr>
                <w:rStyle w:val="Hyperlink"/>
              </w:rPr>
              <w:t>Common Scenarios</w:t>
            </w:r>
            <w:r>
              <w:rPr>
                <w:webHidden/>
              </w:rPr>
              <w:tab/>
            </w:r>
            <w:r>
              <w:rPr>
                <w:webHidden/>
              </w:rPr>
              <w:fldChar w:fldCharType="begin"/>
            </w:r>
            <w:r>
              <w:rPr>
                <w:webHidden/>
              </w:rPr>
              <w:instrText xml:space="preserve"> PAGEREF _Toc66450163 \h </w:instrText>
            </w:r>
            <w:r>
              <w:rPr>
                <w:webHidden/>
              </w:rPr>
            </w:r>
            <w:r>
              <w:rPr>
                <w:webHidden/>
              </w:rPr>
              <w:fldChar w:fldCharType="separate"/>
            </w:r>
            <w:r w:rsidR="003B1ABC">
              <w:rPr>
                <w:webHidden/>
              </w:rPr>
              <w:t>7</w:t>
            </w:r>
            <w:r>
              <w:rPr>
                <w:webHidden/>
              </w:rPr>
              <w:fldChar w:fldCharType="end"/>
            </w:r>
          </w:hyperlink>
        </w:p>
        <w:p w14:paraId="57E26E37" w14:textId="28C245F3" w:rsidR="00603517" w:rsidRDefault="00603517">
          <w:pPr>
            <w:pStyle w:val="TOC3"/>
            <w:rPr>
              <w:rFonts w:asciiTheme="minorHAnsi" w:eastAsiaTheme="minorEastAsia" w:hAnsiTheme="minorHAnsi"/>
              <w:sz w:val="22"/>
            </w:rPr>
          </w:pPr>
          <w:hyperlink w:anchor="_Toc66450164" w:history="1">
            <w:r w:rsidRPr="00EB787E">
              <w:rPr>
                <w:rStyle w:val="Hyperlink"/>
              </w:rPr>
              <w:t>General Multiplexing</w:t>
            </w:r>
            <w:r>
              <w:rPr>
                <w:webHidden/>
              </w:rPr>
              <w:tab/>
            </w:r>
            <w:r>
              <w:rPr>
                <w:webHidden/>
              </w:rPr>
              <w:fldChar w:fldCharType="begin"/>
            </w:r>
            <w:r>
              <w:rPr>
                <w:webHidden/>
              </w:rPr>
              <w:instrText xml:space="preserve"> PAGEREF _Toc66450164 \h </w:instrText>
            </w:r>
            <w:r>
              <w:rPr>
                <w:webHidden/>
              </w:rPr>
            </w:r>
            <w:r>
              <w:rPr>
                <w:webHidden/>
              </w:rPr>
              <w:fldChar w:fldCharType="separate"/>
            </w:r>
            <w:r w:rsidR="003B1ABC">
              <w:rPr>
                <w:webHidden/>
              </w:rPr>
              <w:t>7</w:t>
            </w:r>
            <w:r>
              <w:rPr>
                <w:webHidden/>
              </w:rPr>
              <w:fldChar w:fldCharType="end"/>
            </w:r>
          </w:hyperlink>
        </w:p>
        <w:p w14:paraId="24AB135E" w14:textId="32D3453B" w:rsidR="00603517" w:rsidRDefault="00603517">
          <w:pPr>
            <w:pStyle w:val="TOC3"/>
            <w:rPr>
              <w:rFonts w:asciiTheme="minorHAnsi" w:eastAsiaTheme="minorEastAsia" w:hAnsiTheme="minorHAnsi"/>
              <w:sz w:val="22"/>
            </w:rPr>
          </w:pPr>
          <w:hyperlink w:anchor="_Toc66450165" w:history="1">
            <w:r w:rsidRPr="00EB787E">
              <w:rPr>
                <w:rStyle w:val="Hyperlink"/>
              </w:rPr>
              <w:t>Dynamics Data &amp; Dataverse</w:t>
            </w:r>
            <w:r>
              <w:rPr>
                <w:webHidden/>
              </w:rPr>
              <w:tab/>
            </w:r>
            <w:r>
              <w:rPr>
                <w:webHidden/>
              </w:rPr>
              <w:fldChar w:fldCharType="begin"/>
            </w:r>
            <w:r>
              <w:rPr>
                <w:webHidden/>
              </w:rPr>
              <w:instrText xml:space="preserve"> PAGEREF _Toc66450165 \h </w:instrText>
            </w:r>
            <w:r>
              <w:rPr>
                <w:webHidden/>
              </w:rPr>
            </w:r>
            <w:r>
              <w:rPr>
                <w:webHidden/>
              </w:rPr>
              <w:fldChar w:fldCharType="separate"/>
            </w:r>
            <w:r w:rsidR="003B1ABC">
              <w:rPr>
                <w:webHidden/>
              </w:rPr>
              <w:t>8</w:t>
            </w:r>
            <w:r>
              <w:rPr>
                <w:webHidden/>
              </w:rPr>
              <w:fldChar w:fldCharType="end"/>
            </w:r>
          </w:hyperlink>
        </w:p>
        <w:p w14:paraId="5212B964" w14:textId="0322B65F" w:rsidR="00603517" w:rsidRDefault="00603517">
          <w:pPr>
            <w:pStyle w:val="TOC3"/>
            <w:rPr>
              <w:rFonts w:asciiTheme="minorHAnsi" w:eastAsiaTheme="minorEastAsia" w:hAnsiTheme="minorHAnsi"/>
              <w:sz w:val="22"/>
            </w:rPr>
          </w:pPr>
          <w:hyperlink w:anchor="_Toc66450166" w:history="1">
            <w:r w:rsidRPr="00EB787E">
              <w:rPr>
                <w:rStyle w:val="Hyperlink"/>
              </w:rPr>
              <w:t>Microsoft Dynamics 365 &amp; Power Platform</w:t>
            </w:r>
            <w:r>
              <w:rPr>
                <w:webHidden/>
              </w:rPr>
              <w:tab/>
            </w:r>
            <w:r>
              <w:rPr>
                <w:webHidden/>
              </w:rPr>
              <w:fldChar w:fldCharType="begin"/>
            </w:r>
            <w:r>
              <w:rPr>
                <w:webHidden/>
              </w:rPr>
              <w:instrText xml:space="preserve"> PAGEREF _Toc66450166 \h </w:instrText>
            </w:r>
            <w:r>
              <w:rPr>
                <w:webHidden/>
              </w:rPr>
            </w:r>
            <w:r>
              <w:rPr>
                <w:webHidden/>
              </w:rPr>
              <w:fldChar w:fldCharType="separate"/>
            </w:r>
            <w:r w:rsidR="003B1ABC">
              <w:rPr>
                <w:webHidden/>
              </w:rPr>
              <w:t>9</w:t>
            </w:r>
            <w:r>
              <w:rPr>
                <w:webHidden/>
              </w:rPr>
              <w:fldChar w:fldCharType="end"/>
            </w:r>
          </w:hyperlink>
        </w:p>
        <w:p w14:paraId="335F0CAB" w14:textId="51B31000" w:rsidR="00603517" w:rsidRDefault="00603517" w:rsidP="008E610B">
          <w:pPr>
            <w:pStyle w:val="TOC1"/>
            <w:rPr>
              <w:rFonts w:asciiTheme="minorHAnsi" w:eastAsiaTheme="minorEastAsia" w:hAnsiTheme="minorHAnsi"/>
              <w:sz w:val="22"/>
            </w:rPr>
          </w:pPr>
          <w:hyperlink w:anchor="_Toc66450167" w:history="1">
            <w:r w:rsidRPr="00EB787E">
              <w:rPr>
                <w:rStyle w:val="Hyperlink"/>
              </w:rPr>
              <w:t>Frequently asked questions</w:t>
            </w:r>
            <w:r>
              <w:rPr>
                <w:webHidden/>
              </w:rPr>
              <w:tab/>
            </w:r>
            <w:r>
              <w:rPr>
                <w:webHidden/>
              </w:rPr>
              <w:fldChar w:fldCharType="begin"/>
            </w:r>
            <w:r>
              <w:rPr>
                <w:webHidden/>
              </w:rPr>
              <w:instrText xml:space="preserve"> PAGEREF _Toc66450167 \h </w:instrText>
            </w:r>
            <w:r>
              <w:rPr>
                <w:webHidden/>
              </w:rPr>
            </w:r>
            <w:r>
              <w:rPr>
                <w:webHidden/>
              </w:rPr>
              <w:fldChar w:fldCharType="separate"/>
            </w:r>
            <w:r w:rsidR="003B1ABC">
              <w:rPr>
                <w:webHidden/>
              </w:rPr>
              <w:t>10</w:t>
            </w:r>
            <w:r>
              <w:rPr>
                <w:webHidden/>
              </w:rPr>
              <w:fldChar w:fldCharType="end"/>
            </w:r>
          </w:hyperlink>
        </w:p>
        <w:p w14:paraId="6075BFB4" w14:textId="218936DB" w:rsidR="00603517" w:rsidRDefault="00603517" w:rsidP="008E610B">
          <w:pPr>
            <w:pStyle w:val="TOC1"/>
            <w:rPr>
              <w:rFonts w:asciiTheme="minorHAnsi" w:eastAsiaTheme="minorEastAsia" w:hAnsiTheme="minorHAnsi"/>
              <w:sz w:val="22"/>
            </w:rPr>
          </w:pPr>
          <w:hyperlink w:anchor="_Toc66450168" w:history="1">
            <w:r w:rsidRPr="00EB787E">
              <w:rPr>
                <w:rStyle w:val="Hyperlink"/>
              </w:rPr>
              <w:t>Definitions</w:t>
            </w:r>
            <w:r>
              <w:rPr>
                <w:webHidden/>
              </w:rPr>
              <w:tab/>
            </w:r>
            <w:r>
              <w:rPr>
                <w:webHidden/>
              </w:rPr>
              <w:fldChar w:fldCharType="begin"/>
            </w:r>
            <w:r>
              <w:rPr>
                <w:webHidden/>
              </w:rPr>
              <w:instrText xml:space="preserve"> PAGEREF _Toc66450168 \h </w:instrText>
            </w:r>
            <w:r>
              <w:rPr>
                <w:webHidden/>
              </w:rPr>
            </w:r>
            <w:r>
              <w:rPr>
                <w:webHidden/>
              </w:rPr>
              <w:fldChar w:fldCharType="separate"/>
            </w:r>
            <w:r w:rsidR="003B1ABC">
              <w:rPr>
                <w:webHidden/>
              </w:rPr>
              <w:t>11</w:t>
            </w:r>
            <w:r>
              <w:rPr>
                <w:webHidden/>
              </w:rPr>
              <w:fldChar w:fldCharType="end"/>
            </w:r>
          </w:hyperlink>
        </w:p>
        <w:p w14:paraId="20485673" w14:textId="28987A50" w:rsidR="00603517" w:rsidRDefault="00603517">
          <w:pPr>
            <w:pStyle w:val="TOC3"/>
            <w:rPr>
              <w:rFonts w:asciiTheme="minorHAnsi" w:eastAsiaTheme="minorEastAsia" w:hAnsiTheme="minorHAnsi"/>
              <w:sz w:val="22"/>
            </w:rPr>
          </w:pPr>
          <w:hyperlink w:anchor="_Toc66450169" w:history="1">
            <w:r w:rsidRPr="00EB787E">
              <w:rPr>
                <w:rStyle w:val="Hyperlink"/>
              </w:rPr>
              <w:t>Multiplexing</w:t>
            </w:r>
            <w:r>
              <w:rPr>
                <w:webHidden/>
              </w:rPr>
              <w:tab/>
            </w:r>
            <w:r>
              <w:rPr>
                <w:webHidden/>
              </w:rPr>
              <w:fldChar w:fldCharType="begin"/>
            </w:r>
            <w:r>
              <w:rPr>
                <w:webHidden/>
              </w:rPr>
              <w:instrText xml:space="preserve"> PAGEREF _Toc66450169 \h </w:instrText>
            </w:r>
            <w:r>
              <w:rPr>
                <w:webHidden/>
              </w:rPr>
            </w:r>
            <w:r>
              <w:rPr>
                <w:webHidden/>
              </w:rPr>
              <w:fldChar w:fldCharType="separate"/>
            </w:r>
            <w:r w:rsidR="003B1ABC">
              <w:rPr>
                <w:webHidden/>
              </w:rPr>
              <w:t>11</w:t>
            </w:r>
            <w:r>
              <w:rPr>
                <w:webHidden/>
              </w:rPr>
              <w:fldChar w:fldCharType="end"/>
            </w:r>
          </w:hyperlink>
        </w:p>
        <w:p w14:paraId="12294F80" w14:textId="18C06EBE" w:rsidR="00603517" w:rsidRDefault="00603517">
          <w:pPr>
            <w:pStyle w:val="TOC3"/>
            <w:rPr>
              <w:rFonts w:asciiTheme="minorHAnsi" w:eastAsiaTheme="minorEastAsia" w:hAnsiTheme="minorHAnsi"/>
              <w:sz w:val="22"/>
            </w:rPr>
          </w:pPr>
          <w:hyperlink w:anchor="_Toc66450170" w:history="1">
            <w:r w:rsidRPr="00EB787E">
              <w:rPr>
                <w:rStyle w:val="Hyperlink"/>
              </w:rPr>
              <w:t>Power Platform</w:t>
            </w:r>
            <w:r>
              <w:rPr>
                <w:webHidden/>
              </w:rPr>
              <w:tab/>
            </w:r>
            <w:r>
              <w:rPr>
                <w:webHidden/>
              </w:rPr>
              <w:fldChar w:fldCharType="begin"/>
            </w:r>
            <w:r>
              <w:rPr>
                <w:webHidden/>
              </w:rPr>
              <w:instrText xml:space="preserve"> PAGEREF _Toc66450170 \h </w:instrText>
            </w:r>
            <w:r>
              <w:rPr>
                <w:webHidden/>
              </w:rPr>
            </w:r>
            <w:r>
              <w:rPr>
                <w:webHidden/>
              </w:rPr>
              <w:fldChar w:fldCharType="separate"/>
            </w:r>
            <w:r w:rsidR="003B1ABC">
              <w:rPr>
                <w:webHidden/>
              </w:rPr>
              <w:t>12</w:t>
            </w:r>
            <w:r>
              <w:rPr>
                <w:webHidden/>
              </w:rPr>
              <w:fldChar w:fldCharType="end"/>
            </w:r>
          </w:hyperlink>
        </w:p>
        <w:p w14:paraId="55DB8D2F" w14:textId="292B4BB0" w:rsidR="00603517" w:rsidRDefault="00603517">
          <w:pPr>
            <w:pStyle w:val="TOC3"/>
            <w:rPr>
              <w:rFonts w:asciiTheme="minorHAnsi" w:eastAsiaTheme="minorEastAsia" w:hAnsiTheme="minorHAnsi"/>
              <w:sz w:val="22"/>
            </w:rPr>
          </w:pPr>
          <w:hyperlink w:anchor="_Toc66450171" w:history="1">
            <w:r w:rsidRPr="00EB787E">
              <w:rPr>
                <w:rStyle w:val="Hyperlink"/>
              </w:rPr>
              <w:t>Power Apps</w:t>
            </w:r>
            <w:r>
              <w:rPr>
                <w:webHidden/>
              </w:rPr>
              <w:tab/>
            </w:r>
            <w:r>
              <w:rPr>
                <w:webHidden/>
              </w:rPr>
              <w:fldChar w:fldCharType="begin"/>
            </w:r>
            <w:r>
              <w:rPr>
                <w:webHidden/>
              </w:rPr>
              <w:instrText xml:space="preserve"> PAGEREF _Toc66450171 \h </w:instrText>
            </w:r>
            <w:r>
              <w:rPr>
                <w:webHidden/>
              </w:rPr>
            </w:r>
            <w:r>
              <w:rPr>
                <w:webHidden/>
              </w:rPr>
              <w:fldChar w:fldCharType="separate"/>
            </w:r>
            <w:r w:rsidR="003B1ABC">
              <w:rPr>
                <w:webHidden/>
              </w:rPr>
              <w:t>12</w:t>
            </w:r>
            <w:r>
              <w:rPr>
                <w:webHidden/>
              </w:rPr>
              <w:fldChar w:fldCharType="end"/>
            </w:r>
          </w:hyperlink>
        </w:p>
        <w:p w14:paraId="62C419F1" w14:textId="08FDFED0" w:rsidR="00603517" w:rsidRDefault="00603517">
          <w:pPr>
            <w:pStyle w:val="TOC3"/>
            <w:rPr>
              <w:rFonts w:asciiTheme="minorHAnsi" w:eastAsiaTheme="minorEastAsia" w:hAnsiTheme="minorHAnsi"/>
              <w:sz w:val="22"/>
            </w:rPr>
          </w:pPr>
          <w:hyperlink w:anchor="_Toc66450172" w:history="1">
            <w:r w:rsidRPr="00EB787E">
              <w:rPr>
                <w:rStyle w:val="Hyperlink"/>
              </w:rPr>
              <w:t>Dynamics 365</w:t>
            </w:r>
            <w:r>
              <w:rPr>
                <w:webHidden/>
              </w:rPr>
              <w:tab/>
            </w:r>
            <w:r>
              <w:rPr>
                <w:webHidden/>
              </w:rPr>
              <w:fldChar w:fldCharType="begin"/>
            </w:r>
            <w:r>
              <w:rPr>
                <w:webHidden/>
              </w:rPr>
              <w:instrText xml:space="preserve"> PAGEREF _Toc66450172 \h </w:instrText>
            </w:r>
            <w:r>
              <w:rPr>
                <w:webHidden/>
              </w:rPr>
            </w:r>
            <w:r>
              <w:rPr>
                <w:webHidden/>
              </w:rPr>
              <w:fldChar w:fldCharType="separate"/>
            </w:r>
            <w:r w:rsidR="003B1ABC">
              <w:rPr>
                <w:webHidden/>
              </w:rPr>
              <w:t>12</w:t>
            </w:r>
            <w:r>
              <w:rPr>
                <w:webHidden/>
              </w:rPr>
              <w:fldChar w:fldCharType="end"/>
            </w:r>
          </w:hyperlink>
        </w:p>
        <w:p w14:paraId="18241289" w14:textId="15102B07" w:rsidR="00603517" w:rsidRDefault="00603517">
          <w:pPr>
            <w:pStyle w:val="TOC3"/>
            <w:rPr>
              <w:rFonts w:asciiTheme="minorHAnsi" w:eastAsiaTheme="minorEastAsia" w:hAnsiTheme="minorHAnsi"/>
              <w:sz w:val="22"/>
            </w:rPr>
          </w:pPr>
          <w:hyperlink w:anchor="_Toc66450173" w:history="1">
            <w:r w:rsidRPr="00EB787E">
              <w:rPr>
                <w:rStyle w:val="Hyperlink"/>
              </w:rPr>
              <w:t>Dataverse</w:t>
            </w:r>
            <w:r>
              <w:rPr>
                <w:webHidden/>
              </w:rPr>
              <w:tab/>
            </w:r>
            <w:r>
              <w:rPr>
                <w:webHidden/>
              </w:rPr>
              <w:fldChar w:fldCharType="begin"/>
            </w:r>
            <w:r>
              <w:rPr>
                <w:webHidden/>
              </w:rPr>
              <w:instrText xml:space="preserve"> PAGEREF _Toc66450173 \h </w:instrText>
            </w:r>
            <w:r>
              <w:rPr>
                <w:webHidden/>
              </w:rPr>
            </w:r>
            <w:r>
              <w:rPr>
                <w:webHidden/>
              </w:rPr>
              <w:fldChar w:fldCharType="separate"/>
            </w:r>
            <w:r w:rsidR="003B1ABC">
              <w:rPr>
                <w:webHidden/>
              </w:rPr>
              <w:t>12</w:t>
            </w:r>
            <w:r>
              <w:rPr>
                <w:webHidden/>
              </w:rPr>
              <w:fldChar w:fldCharType="end"/>
            </w:r>
          </w:hyperlink>
        </w:p>
        <w:p w14:paraId="76F95CB9" w14:textId="77777777" w:rsidR="00806C09" w:rsidRDefault="0000617D">
          <w:pPr>
            <w:rPr>
              <w:b/>
              <w:bCs/>
              <w:noProof/>
            </w:rPr>
          </w:pPr>
          <w:r>
            <w:rPr>
              <w:b/>
              <w:bCs/>
              <w:noProof/>
            </w:rPr>
            <w:fldChar w:fldCharType="end"/>
          </w:r>
        </w:p>
      </w:sdtContent>
    </w:sdt>
    <w:p w14:paraId="314CB1F3" w14:textId="5767105A" w:rsidR="0000617D" w:rsidRDefault="00806C09">
      <w:r>
        <w:br/>
      </w:r>
    </w:p>
    <w:p w14:paraId="494F8FCB" w14:textId="25CEDC2A" w:rsidR="00773765" w:rsidRPr="00773765" w:rsidRDefault="00773765" w:rsidP="00806C09">
      <w:pPr>
        <w:pStyle w:val="Heading1"/>
        <w:spacing w:after="0"/>
      </w:pPr>
      <w:bookmarkStart w:id="0" w:name="_Toc46841006"/>
      <w:bookmarkStart w:id="1" w:name="_Toc66450154"/>
      <w:r w:rsidRPr="00773765">
        <w:lastRenderedPageBreak/>
        <w:t>Summary</w:t>
      </w:r>
      <w:bookmarkEnd w:id="0"/>
      <w:bookmarkEnd w:id="1"/>
    </w:p>
    <w:p w14:paraId="63BF4546" w14:textId="0B447A27" w:rsidR="00773765" w:rsidRPr="009D165B" w:rsidRDefault="00C132C4" w:rsidP="009D165B">
      <w:pPr>
        <w:pStyle w:val="xmsonormal"/>
        <w:shd w:val="clear" w:color="auto" w:fill="FFFFFF"/>
        <w:rPr>
          <w:rFonts w:ascii="Segoe UI" w:hAnsi="Segoe UI" w:cs="Segoe UI"/>
          <w:sz w:val="20"/>
          <w:szCs w:val="20"/>
        </w:rPr>
      </w:pPr>
      <w:r>
        <w:rPr>
          <w:rFonts w:ascii="Segoe UI" w:eastAsiaTheme="minorHAnsi" w:hAnsi="Segoe UI" w:cstheme="minorBidi"/>
          <w:sz w:val="20"/>
          <w:szCs w:val="22"/>
        </w:rPr>
        <w:br/>
      </w:r>
      <w:r w:rsidR="00773765" w:rsidRPr="009D165B">
        <w:rPr>
          <w:rFonts w:ascii="Segoe UI" w:eastAsiaTheme="minorHAnsi" w:hAnsi="Segoe UI" w:cs="Segoe UI"/>
          <w:sz w:val="20"/>
          <w:szCs w:val="20"/>
        </w:rPr>
        <w:t xml:space="preserve">This brief explains how Multiplexing may impact the licensing needs of Microsoft customers. “Multiplexing” is when individuals use hardware or software to pool connections, reroute or indirectly access information, and/or reduce the number of devices or users that directly access or use a product. Multiplexing </w:t>
      </w:r>
      <w:r w:rsidR="00DF084A" w:rsidRPr="009D165B">
        <w:rPr>
          <w:rFonts w:ascii="Segoe UI" w:eastAsiaTheme="minorHAnsi" w:hAnsi="Segoe UI" w:cs="Segoe UI"/>
          <w:sz w:val="20"/>
          <w:szCs w:val="20"/>
        </w:rPr>
        <w:t>can also include reducing the number of devices or users a product directly manages by indirectly managing in order to reduce licensing costs.</w:t>
      </w:r>
      <w:r w:rsidR="009D165B" w:rsidRPr="009D165B">
        <w:rPr>
          <w:rFonts w:ascii="Segoe UI" w:hAnsi="Segoe UI" w:cs="Segoe UI"/>
          <w:sz w:val="20"/>
          <w:szCs w:val="20"/>
        </w:rPr>
        <w:br/>
      </w:r>
      <w:r w:rsidR="009D165B" w:rsidRPr="009D165B">
        <w:rPr>
          <w:rFonts w:ascii="Segoe UI" w:hAnsi="Segoe UI" w:cs="Segoe UI"/>
          <w:sz w:val="20"/>
          <w:szCs w:val="20"/>
        </w:rPr>
        <w:br/>
      </w:r>
      <w:r w:rsidR="00773765" w:rsidRPr="009D165B">
        <w:rPr>
          <w:rFonts w:ascii="Segoe UI" w:hAnsi="Segoe UI" w:cs="Segoe UI"/>
          <w:sz w:val="20"/>
          <w:szCs w:val="20"/>
        </w:rPr>
        <w:t>Customers can use Multiplexing technologies to streamline workloads or reduce hardware and other costs. Microsoft’s policies and licensing rules are not intended to prohibit the use of Multiplexing with Microsoft products, but rather to ensure that customers remain compliant with licensing when permitting indirect access to our products. As a licensing construct, Multiplexing rules protect against customers looking for ways to purchase fewer licenses than would otherwise be required to access a software or service. The most common form of Multiplexing is often thought of as “connection pooling”, where many users are accessing an application through a single contact point. As technology in the world has advanced, there are many other forms of Multiplexing that have emerged, such as automated processes to migrate data, accessing applications indirectly, and more.</w:t>
      </w:r>
      <w:r w:rsidR="009D165B">
        <w:rPr>
          <w:rFonts w:ascii="Segoe UI" w:hAnsi="Segoe UI" w:cs="Segoe UI"/>
          <w:sz w:val="20"/>
          <w:szCs w:val="20"/>
        </w:rPr>
        <w:br/>
      </w:r>
      <w:r w:rsidR="009D165B">
        <w:rPr>
          <w:rFonts w:ascii="Segoe UI" w:hAnsi="Segoe UI" w:cs="Segoe UI"/>
          <w:sz w:val="20"/>
          <w:szCs w:val="20"/>
        </w:rPr>
        <w:br/>
      </w:r>
      <w:r w:rsidR="00773765" w:rsidRPr="009D165B">
        <w:rPr>
          <w:rFonts w:ascii="Segoe UI" w:hAnsi="Segoe UI" w:cs="Segoe UI"/>
          <w:sz w:val="20"/>
          <w:szCs w:val="20"/>
        </w:rPr>
        <w:t>Multiplexing is an industry-wide challenge, and Microsoft is no exception. Microsoft offers</w:t>
      </w:r>
      <w:r w:rsidR="00F946AF" w:rsidRPr="009D165B">
        <w:rPr>
          <w:rFonts w:ascii="Segoe UI" w:hAnsi="Segoe UI" w:cs="Segoe UI"/>
          <w:sz w:val="20"/>
          <w:szCs w:val="20"/>
        </w:rPr>
        <w:t xml:space="preserve"> </w:t>
      </w:r>
      <w:r w:rsidR="00773765" w:rsidRPr="009D165B">
        <w:rPr>
          <w:rFonts w:ascii="Segoe UI" w:hAnsi="Segoe UI" w:cs="Segoe UI"/>
          <w:sz w:val="20"/>
          <w:szCs w:val="20"/>
        </w:rPr>
        <w:t xml:space="preserve">one of the broadest portfolios of software and online services in the world that includes Dynamics 365, Power Platform and M365 Apps for Business. As </w:t>
      </w:r>
      <w:r w:rsidR="00773765" w:rsidRPr="009D165B" w:rsidDel="00F332A7">
        <w:rPr>
          <w:rFonts w:ascii="Segoe UI" w:hAnsi="Segoe UI" w:cs="Segoe UI"/>
          <w:sz w:val="20"/>
          <w:szCs w:val="20"/>
        </w:rPr>
        <w:t>all</w:t>
      </w:r>
      <w:r w:rsidR="00773765" w:rsidRPr="009D165B">
        <w:rPr>
          <w:rFonts w:ascii="Segoe UI" w:hAnsi="Segoe UI" w:cs="Segoe UI"/>
          <w:sz w:val="20"/>
          <w:szCs w:val="20"/>
        </w:rPr>
        <w:t xml:space="preserve"> our products and services go through substantial growth and evolution, the Multiplexing topic becomes increasingly complex due to the exponential benefits when multiple products and services are used together.</w:t>
      </w:r>
      <w:r w:rsidR="009D165B" w:rsidRPr="009D165B">
        <w:rPr>
          <w:rFonts w:ascii="Segoe UI" w:hAnsi="Segoe UI" w:cs="Segoe UI"/>
          <w:sz w:val="20"/>
          <w:szCs w:val="20"/>
        </w:rPr>
        <w:br/>
      </w:r>
      <w:r w:rsidR="009D165B" w:rsidRPr="009D165B">
        <w:rPr>
          <w:rFonts w:ascii="Segoe UI" w:hAnsi="Segoe UI" w:cs="Segoe UI"/>
          <w:sz w:val="20"/>
          <w:szCs w:val="20"/>
        </w:rPr>
        <w:br/>
      </w:r>
      <w:r w:rsidR="00773765" w:rsidRPr="009D165B">
        <w:rPr>
          <w:rFonts w:ascii="Segoe UI" w:hAnsi="Segoe UI" w:cs="Segoe UI"/>
          <w:sz w:val="20"/>
          <w:szCs w:val="20"/>
        </w:rPr>
        <w:t xml:space="preserve">In this brief we will cover the more commonly known Multiplexing scenarios with Microsoft SQL Server, Project Server, and Microsoft Azure DevOps Server. In addition to this, we will expand upon scenarios with Dynamics 365, </w:t>
      </w:r>
      <w:r w:rsidR="008464B1" w:rsidRPr="009D165B">
        <w:rPr>
          <w:rFonts w:ascii="Segoe UI" w:hAnsi="Segoe UI" w:cs="Segoe UI"/>
          <w:sz w:val="20"/>
          <w:szCs w:val="20"/>
        </w:rPr>
        <w:t>Dataverse</w:t>
      </w:r>
      <w:r w:rsidR="00773765" w:rsidRPr="009D165B">
        <w:rPr>
          <w:rFonts w:ascii="Segoe UI" w:hAnsi="Segoe UI" w:cs="Segoe UI"/>
          <w:sz w:val="20"/>
          <w:szCs w:val="20"/>
        </w:rPr>
        <w:t>, and Power Platform. You can also find an abbreviated list of key definitions at the end of this document. The products described in this brief are not the only ones affected by potential Multiplexing scenarios and you will need to look at your situation directly to determine if additional licensing is required.</w:t>
      </w:r>
    </w:p>
    <w:p w14:paraId="70347BB6" w14:textId="77777777" w:rsidR="00773765" w:rsidRPr="00521092" w:rsidRDefault="00773765" w:rsidP="00773765">
      <w:pPr>
        <w:pStyle w:val="Heading1"/>
      </w:pPr>
      <w:bookmarkStart w:id="2" w:name="_Toc46841008"/>
      <w:bookmarkStart w:id="3" w:name="_Toc66450155"/>
      <w:r>
        <w:t>Details - Servers</w:t>
      </w:r>
      <w:bookmarkEnd w:id="2"/>
      <w:bookmarkEnd w:id="3"/>
    </w:p>
    <w:p w14:paraId="287AF339" w14:textId="77777777" w:rsidR="00773765" w:rsidRPr="009D165B" w:rsidRDefault="00773765" w:rsidP="00773765">
      <w:pPr>
        <w:rPr>
          <w:rFonts w:eastAsia="Times New Roman" w:cs="Segoe UI"/>
          <w:szCs w:val="20"/>
        </w:rPr>
      </w:pPr>
      <w:r w:rsidRPr="009D165B">
        <w:rPr>
          <w:rFonts w:eastAsia="Times New Roman" w:cs="Segoe UI"/>
          <w:szCs w:val="20"/>
        </w:rPr>
        <w:t xml:space="preserve">Multiplexing does not reduce the number of Microsoft licenses required. Users and devices are always required to have the appropriate licenses, regardless of their direct or indirect connection to a product. For example, any user or device that accesses the server, files, data or content provided by the server that is made available through an automated process requires a Client Access License (CAL). Certain circumstances do not require CALs, and they are detailed later in this document. Generally, if files, data, or content are available because of a manual activity (a person uploading a file onto a server or emailing the file), a CAL is not required for users or devices accessing those manually transmitted files. </w:t>
      </w:r>
    </w:p>
    <w:p w14:paraId="194FDC05" w14:textId="77777777" w:rsidR="00CC5C00" w:rsidRPr="009D165B" w:rsidRDefault="00CC5C00">
      <w:pPr>
        <w:tabs>
          <w:tab w:val="clear" w:pos="9360"/>
        </w:tabs>
        <w:spacing w:line="259" w:lineRule="auto"/>
        <w:rPr>
          <w:rFonts w:eastAsia="Times New Roman" w:cs="Segoe UI"/>
          <w:szCs w:val="20"/>
        </w:rPr>
      </w:pPr>
      <w:r w:rsidRPr="009D165B">
        <w:rPr>
          <w:rFonts w:eastAsia="Times New Roman" w:cs="Segoe UI"/>
          <w:szCs w:val="20"/>
        </w:rPr>
        <w:br w:type="page"/>
      </w:r>
    </w:p>
    <w:p w14:paraId="0FD1A029" w14:textId="45F9C037" w:rsidR="00773765" w:rsidRPr="009D165B" w:rsidRDefault="00773765" w:rsidP="00773765">
      <w:pPr>
        <w:rPr>
          <w:rFonts w:eastAsia="Times New Roman" w:cs="Segoe UI"/>
          <w:szCs w:val="20"/>
        </w:rPr>
      </w:pPr>
      <w:r w:rsidRPr="009D165B">
        <w:rPr>
          <w:rFonts w:eastAsia="Times New Roman" w:cs="Segoe UI"/>
          <w:szCs w:val="20"/>
        </w:rPr>
        <w:lastRenderedPageBreak/>
        <w:t>The following examples address specific products, but the same theory applies to other Microsoft services. Assume that the Windows Server operating system and Microsoft Exchange Server are the networking and messaging platforms, respectively.</w:t>
      </w:r>
    </w:p>
    <w:p w14:paraId="77F9FF30" w14:textId="77777777" w:rsidR="00773765" w:rsidRPr="00773765" w:rsidRDefault="00773765" w:rsidP="00773765">
      <w:pPr>
        <w:pStyle w:val="Image"/>
      </w:pPr>
      <w:r w:rsidRPr="00773765">
        <w:rPr>
          <w:noProof/>
        </w:rPr>
        <w:drawing>
          <wp:inline distT="0" distB="0" distL="0" distR="0" wp14:anchorId="31AEBF1B" wp14:editId="71171132">
            <wp:extent cx="5700155" cy="1953887"/>
            <wp:effectExtent l="0" t="0" r="0" b="8890"/>
            <wp:docPr id="12" name="Picture 1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a:extLst>
                        <a:ext uri="{C183D7F6-B498-43B3-948B-1728B52AA6E4}">
                          <adec:decorative xmlns:adec="http://schemas.microsoft.com/office/drawing/2017/decorative" val="1"/>
                        </a:ext>
                      </a:extLst>
                    </pic:cNvPr>
                    <pic:cNvPicPr/>
                  </pic:nvPicPr>
                  <pic:blipFill>
                    <a:blip r:embed="rId13">
                      <a:extLst>
                        <a:ext uri="{28A0092B-C50C-407E-A947-70E740481C1C}">
                          <a14:useLocalDpi xmlns:a14="http://schemas.microsoft.com/office/drawing/2010/main" val="0"/>
                        </a:ext>
                      </a:extLst>
                    </a:blip>
                    <a:stretch>
                      <a:fillRect/>
                    </a:stretch>
                  </pic:blipFill>
                  <pic:spPr>
                    <a:xfrm>
                      <a:off x="0" y="0"/>
                      <a:ext cx="5700155" cy="1953887"/>
                    </a:xfrm>
                    <a:prstGeom prst="rect">
                      <a:avLst/>
                    </a:prstGeom>
                  </pic:spPr>
                </pic:pic>
              </a:graphicData>
            </a:graphic>
          </wp:inline>
        </w:drawing>
      </w:r>
    </w:p>
    <w:p w14:paraId="132945BB" w14:textId="77777777" w:rsidR="00773765" w:rsidRPr="00750907" w:rsidRDefault="00773765" w:rsidP="00773765">
      <w:pPr>
        <w:pStyle w:val="Heading2"/>
      </w:pPr>
      <w:bookmarkStart w:id="4" w:name="_Toc66450156"/>
      <w:r w:rsidRPr="00750907">
        <w:t>Microsoft SQL Server</w:t>
      </w:r>
      <w:bookmarkEnd w:id="4"/>
    </w:p>
    <w:p w14:paraId="3164C1A5" w14:textId="32D7F922" w:rsidR="00773765" w:rsidRPr="009D165B" w:rsidRDefault="00773765" w:rsidP="00773765">
      <w:pPr>
        <w:rPr>
          <w:rFonts w:eastAsia="Times New Roman" w:cs="Segoe UI"/>
          <w:szCs w:val="20"/>
        </w:rPr>
      </w:pPr>
      <w:r w:rsidRPr="009D165B">
        <w:rPr>
          <w:rFonts w:eastAsia="Times New Roman" w:cs="Segoe UI"/>
          <w:szCs w:val="20"/>
        </w:rPr>
        <w:t>Figures 1, 2, and 3 illustrate representative Multiplexing scenarios and example licensing requirements for Microsoft SQL Server database software. (Note: Windows Server and Exchange Server CAL requirements apply for any access either direct or indirect to these servers.)</w:t>
      </w:r>
    </w:p>
    <w:p w14:paraId="227D6A1D" w14:textId="0D11B882" w:rsidR="00773765" w:rsidRDefault="00773765" w:rsidP="00BF22C3">
      <w:pPr>
        <w:pStyle w:val="Heading2"/>
      </w:pPr>
      <w:r>
        <w:rPr>
          <w:noProof/>
        </w:rPr>
        <w:drawing>
          <wp:inline distT="0" distB="0" distL="0" distR="0" wp14:anchorId="3EC2E115" wp14:editId="00792C99">
            <wp:extent cx="6492240" cy="1904992"/>
            <wp:effectExtent l="0" t="0" r="3810" b="635"/>
            <wp:docPr id="18" name="Picture 1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a:extLst>
                        <a:ext uri="{C183D7F6-B498-43B3-948B-1728B52AA6E4}">
                          <adec:decorative xmlns:adec="http://schemas.microsoft.com/office/drawing/2017/decorative" val="1"/>
                        </a:ext>
                      </a:extLst>
                    </pic:cNvPr>
                    <pic:cNvPicPr/>
                  </pic:nvPicPr>
                  <pic:blipFill>
                    <a:blip r:embed="rId14">
                      <a:extLst>
                        <a:ext uri="{28A0092B-C50C-407E-A947-70E740481C1C}">
                          <a14:useLocalDpi xmlns:a14="http://schemas.microsoft.com/office/drawing/2010/main" val="0"/>
                        </a:ext>
                      </a:extLst>
                    </a:blip>
                    <a:stretch>
                      <a:fillRect/>
                    </a:stretch>
                  </pic:blipFill>
                  <pic:spPr>
                    <a:xfrm>
                      <a:off x="0" y="0"/>
                      <a:ext cx="6492240" cy="1904992"/>
                    </a:xfrm>
                    <a:prstGeom prst="rect">
                      <a:avLst/>
                    </a:prstGeom>
                  </pic:spPr>
                </pic:pic>
              </a:graphicData>
            </a:graphic>
          </wp:inline>
        </w:drawing>
      </w:r>
    </w:p>
    <w:p w14:paraId="7BE004C0" w14:textId="4916540F" w:rsidR="00773765" w:rsidRDefault="00773765" w:rsidP="00773765">
      <w:pPr>
        <w:pStyle w:val="Footnote"/>
      </w:pPr>
      <w:r>
        <w:t>Figure 1: Inputting, querying, or viewing d</w:t>
      </w:r>
      <w:r w:rsidRPr="00836E6B">
        <w:t>ata</w:t>
      </w:r>
    </w:p>
    <w:p w14:paraId="66F034A2" w14:textId="77777777" w:rsidR="00CC5C00" w:rsidRDefault="00CC5C00" w:rsidP="00BF22C3">
      <w:pPr>
        <w:pStyle w:val="Heading2"/>
      </w:pPr>
      <w:r>
        <w:br w:type="page"/>
      </w:r>
    </w:p>
    <w:p w14:paraId="3C200932" w14:textId="27B85DB8" w:rsidR="00773765" w:rsidRDefault="00773765" w:rsidP="00773765">
      <w:r w:rsidRPr="009D165B">
        <w:rPr>
          <w:rFonts w:eastAsia="Times New Roman" w:cs="Segoe UI"/>
          <w:szCs w:val="20"/>
        </w:rPr>
        <w:lastRenderedPageBreak/>
        <w:t xml:space="preserve">SQL Server CALs are required for users who directly input into, query, or view data from a SQL Server database (left side of Figure 1). Similarly, SQL Server CALs are required for users or devices that input data into, query, or view data from a SQL Server database through a pooling device (right side of Figure 1). This includes users who view data through web-based applications or enter information into a database through an intermediary product. </w:t>
      </w:r>
      <w:r>
        <w:t>(</w:t>
      </w:r>
      <w:r w:rsidRPr="00CC5C00">
        <w:rPr>
          <w:rStyle w:val="Intro"/>
        </w:rPr>
        <w:t>Note:</w:t>
      </w:r>
      <w:r>
        <w:t xml:space="preserve"> </w:t>
      </w:r>
      <w:r w:rsidRPr="009D165B">
        <w:rPr>
          <w:rFonts w:eastAsia="Times New Roman" w:cs="Segoe UI"/>
          <w:szCs w:val="20"/>
        </w:rPr>
        <w:t>Customers can also license SQL Server on a per-core basis, thus negating any need for SQL Server CALs.)</w:t>
      </w:r>
    </w:p>
    <w:p w14:paraId="5938920C" w14:textId="30CC5540" w:rsidR="0074298B" w:rsidRDefault="0074298B" w:rsidP="0074298B">
      <w:pPr>
        <w:pStyle w:val="Image"/>
      </w:pPr>
      <w:r>
        <w:rPr>
          <w:noProof/>
        </w:rPr>
        <w:drawing>
          <wp:inline distT="0" distB="0" distL="0" distR="0" wp14:anchorId="28FF36CF" wp14:editId="43B0A7C6">
            <wp:extent cx="6492240" cy="1670550"/>
            <wp:effectExtent l="0" t="0" r="3810" b="6350"/>
            <wp:docPr id="19" name="Picture 1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a:extLst>
                        <a:ext uri="{C183D7F6-B498-43B3-948B-1728B52AA6E4}">
                          <adec:decorative xmlns:adec="http://schemas.microsoft.com/office/drawing/2017/decorative" val="1"/>
                        </a:ext>
                      </a:extLst>
                    </pic:cNvPr>
                    <pic:cNvPicPr/>
                  </pic:nvPicPr>
                  <pic:blipFill>
                    <a:blip r:embed="rId15">
                      <a:extLst>
                        <a:ext uri="{28A0092B-C50C-407E-A947-70E740481C1C}">
                          <a14:useLocalDpi xmlns:a14="http://schemas.microsoft.com/office/drawing/2010/main" val="0"/>
                        </a:ext>
                      </a:extLst>
                    </a:blip>
                    <a:stretch>
                      <a:fillRect/>
                    </a:stretch>
                  </pic:blipFill>
                  <pic:spPr>
                    <a:xfrm>
                      <a:off x="0" y="0"/>
                      <a:ext cx="6492240" cy="1670550"/>
                    </a:xfrm>
                    <a:prstGeom prst="rect">
                      <a:avLst/>
                    </a:prstGeom>
                  </pic:spPr>
                </pic:pic>
              </a:graphicData>
            </a:graphic>
          </wp:inline>
        </w:drawing>
      </w:r>
    </w:p>
    <w:p w14:paraId="29EF5457" w14:textId="2B3D45FD" w:rsidR="0074298B" w:rsidRDefault="0074298B" w:rsidP="0074298B">
      <w:pPr>
        <w:pStyle w:val="Footnote"/>
      </w:pPr>
      <w:r>
        <w:t>Figure 2: Messaging data</w:t>
      </w:r>
    </w:p>
    <w:p w14:paraId="24698D86" w14:textId="77777777" w:rsidR="00773765" w:rsidRPr="009D165B" w:rsidRDefault="00773765" w:rsidP="00773765">
      <w:pPr>
        <w:rPr>
          <w:rFonts w:eastAsia="Times New Roman" w:cs="Segoe UI"/>
          <w:szCs w:val="20"/>
        </w:rPr>
      </w:pPr>
      <w:r w:rsidRPr="009D165B">
        <w:rPr>
          <w:rFonts w:eastAsia="Times New Roman" w:cs="Segoe UI"/>
          <w:szCs w:val="20"/>
        </w:rPr>
        <w:t>If a user (User 1 in Figure 2 above) retrieves data from SQL Server, that user requires a SQL Server CAL. If User 1 actively sends that data by email or other messaging technology to User 2; then User 2 does not require a SQL Server CAL. With Multiplexing, these rules do not change. User 3, who receives data through a pooling application, must similarly have a SQL Server CAL. If User 3 actively sends that data by email or other messaging technology to User 4, then User 4 does not require a SQL Server CAL.</w:t>
      </w:r>
    </w:p>
    <w:p w14:paraId="0067213B" w14:textId="6197A582" w:rsidR="00773765" w:rsidRDefault="0074298B" w:rsidP="0074298B">
      <w:pPr>
        <w:pStyle w:val="Image"/>
      </w:pPr>
      <w:r>
        <w:rPr>
          <w:noProof/>
        </w:rPr>
        <w:drawing>
          <wp:inline distT="0" distB="0" distL="0" distR="0" wp14:anchorId="11B546D1" wp14:editId="6B213548">
            <wp:extent cx="6492240" cy="2691274"/>
            <wp:effectExtent l="0" t="0" r="3810" b="0"/>
            <wp:docPr id="20" name="Picture 2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a:extLst>
                        <a:ext uri="{C183D7F6-B498-43B3-948B-1728B52AA6E4}">
                          <adec:decorative xmlns:adec="http://schemas.microsoft.com/office/drawing/2017/decorative" val="1"/>
                        </a:ext>
                      </a:extLst>
                    </pic:cNvPr>
                    <pic:cNvPicPr/>
                  </pic:nvPicPr>
                  <pic:blipFill>
                    <a:blip r:embed="rId16">
                      <a:extLst>
                        <a:ext uri="{28A0092B-C50C-407E-A947-70E740481C1C}">
                          <a14:useLocalDpi xmlns:a14="http://schemas.microsoft.com/office/drawing/2010/main" val="0"/>
                        </a:ext>
                      </a:extLst>
                    </a:blip>
                    <a:stretch>
                      <a:fillRect/>
                    </a:stretch>
                  </pic:blipFill>
                  <pic:spPr>
                    <a:xfrm>
                      <a:off x="0" y="0"/>
                      <a:ext cx="6492240" cy="2691274"/>
                    </a:xfrm>
                    <a:prstGeom prst="rect">
                      <a:avLst/>
                    </a:prstGeom>
                  </pic:spPr>
                </pic:pic>
              </a:graphicData>
            </a:graphic>
          </wp:inline>
        </w:drawing>
      </w:r>
    </w:p>
    <w:p w14:paraId="0F7275DB" w14:textId="7E687A28" w:rsidR="00773765" w:rsidRDefault="0074298B" w:rsidP="0074298B">
      <w:pPr>
        <w:pStyle w:val="Footnote"/>
      </w:pPr>
      <w:r>
        <w:t>Figure 3: Hardcopy delivery of data</w:t>
      </w:r>
    </w:p>
    <w:p w14:paraId="3C8E8CF7" w14:textId="77777777" w:rsidR="00773765" w:rsidRPr="009D165B" w:rsidRDefault="00773765" w:rsidP="0074298B">
      <w:pPr>
        <w:rPr>
          <w:rFonts w:eastAsia="Times New Roman" w:cs="Segoe UI"/>
          <w:szCs w:val="20"/>
        </w:rPr>
      </w:pPr>
      <w:r w:rsidRPr="009D165B">
        <w:rPr>
          <w:rFonts w:eastAsia="Times New Roman" w:cs="Segoe UI"/>
          <w:szCs w:val="20"/>
        </w:rPr>
        <w:t xml:space="preserve">The paper distribution of data does not require SQL Server CALs for the recipients of the paper report. However, both User 1 and User 3 in the figure above receive data (directly or indirectly) from SQL Server and both require CALs. If each user prints the data and delivers it to another user (Users 2 and 4), these latter recipient users do not require a SQL Server CAL. </w:t>
      </w:r>
    </w:p>
    <w:p w14:paraId="43C2B945" w14:textId="77777777" w:rsidR="00773765" w:rsidRPr="009D165B" w:rsidRDefault="00773765" w:rsidP="0074298B">
      <w:pPr>
        <w:rPr>
          <w:rFonts w:eastAsia="Times New Roman" w:cs="Segoe UI"/>
          <w:szCs w:val="20"/>
        </w:rPr>
      </w:pPr>
      <w:r w:rsidRPr="009D165B">
        <w:rPr>
          <w:rFonts w:eastAsia="Times New Roman" w:cs="Segoe UI"/>
          <w:szCs w:val="20"/>
        </w:rPr>
        <w:t xml:space="preserve">A printer connected directly to the server does not require a license to print data from the server, nor is a printer considered a Multiplexing device. </w:t>
      </w:r>
    </w:p>
    <w:p w14:paraId="204A683B" w14:textId="7E2A0C2C" w:rsidR="00773765" w:rsidRDefault="00773765" w:rsidP="0074298B">
      <w:pPr>
        <w:pStyle w:val="Heading2"/>
      </w:pPr>
      <w:bookmarkStart w:id="5" w:name="_Toc46841009"/>
      <w:bookmarkStart w:id="6" w:name="_Toc66450157"/>
      <w:r w:rsidRPr="00521092">
        <w:lastRenderedPageBreak/>
        <w:t>Project Server</w:t>
      </w:r>
      <w:bookmarkEnd w:id="5"/>
      <w:bookmarkEnd w:id="6"/>
    </w:p>
    <w:p w14:paraId="2E21DFF5" w14:textId="3EB09075" w:rsidR="0074298B" w:rsidRPr="009D165B" w:rsidRDefault="0074298B" w:rsidP="0074298B">
      <w:pPr>
        <w:rPr>
          <w:rFonts w:eastAsia="Times New Roman" w:cs="Segoe UI"/>
          <w:szCs w:val="20"/>
        </w:rPr>
      </w:pPr>
      <w:r w:rsidRPr="009D165B">
        <w:rPr>
          <w:rFonts w:eastAsia="Times New Roman" w:cs="Segoe UI"/>
          <w:szCs w:val="20"/>
        </w:rPr>
        <w:t>Figure 4 illustrates some Multiplexing scenarios and licensing requirements for Project Server. (Note: Windows Server and SQL Server [if licensed Server/CAL] CAL requirements apply for any access either direct or indirect to these servers.)</w:t>
      </w:r>
    </w:p>
    <w:p w14:paraId="16A2AFA6" w14:textId="7B65F778" w:rsidR="0074298B" w:rsidRDefault="0074298B" w:rsidP="0074298B">
      <w:pPr>
        <w:pStyle w:val="Image"/>
      </w:pPr>
      <w:r>
        <w:rPr>
          <w:noProof/>
        </w:rPr>
        <w:drawing>
          <wp:inline distT="0" distB="0" distL="0" distR="0" wp14:anchorId="7EFEA7E6" wp14:editId="7405F1BB">
            <wp:extent cx="6492240" cy="1823839"/>
            <wp:effectExtent l="0" t="0" r="3810" b="5080"/>
            <wp:docPr id="22" name="Picture 2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extLst>
                        <a:ext uri="{C183D7F6-B498-43B3-948B-1728B52AA6E4}">
                          <adec:decorative xmlns:adec="http://schemas.microsoft.com/office/drawing/2017/decorative" val="1"/>
                        </a:ext>
                      </a:extLst>
                    </pic:cNvPr>
                    <pic:cNvPicPr/>
                  </pic:nvPicPr>
                  <pic:blipFill>
                    <a:blip r:embed="rId17">
                      <a:extLst>
                        <a:ext uri="{28A0092B-C50C-407E-A947-70E740481C1C}">
                          <a14:useLocalDpi xmlns:a14="http://schemas.microsoft.com/office/drawing/2010/main" val="0"/>
                        </a:ext>
                      </a:extLst>
                    </a:blip>
                    <a:stretch>
                      <a:fillRect/>
                    </a:stretch>
                  </pic:blipFill>
                  <pic:spPr>
                    <a:xfrm>
                      <a:off x="0" y="0"/>
                      <a:ext cx="6492240" cy="1823839"/>
                    </a:xfrm>
                    <a:prstGeom prst="rect">
                      <a:avLst/>
                    </a:prstGeom>
                  </pic:spPr>
                </pic:pic>
              </a:graphicData>
            </a:graphic>
          </wp:inline>
        </w:drawing>
      </w:r>
    </w:p>
    <w:p w14:paraId="11D3AB56" w14:textId="457CF491" w:rsidR="0074298B" w:rsidRPr="0074298B" w:rsidRDefault="0074298B" w:rsidP="0074298B">
      <w:pPr>
        <w:pStyle w:val="Footnote"/>
      </w:pPr>
      <w:r>
        <w:t xml:space="preserve">Figure 4: </w:t>
      </w:r>
      <w:r w:rsidRPr="00CB1190">
        <w:t>Basi</w:t>
      </w:r>
      <w:r>
        <w:t>c Project Server c</w:t>
      </w:r>
      <w:r w:rsidRPr="00CB1190">
        <w:t>onfiguration</w:t>
      </w:r>
    </w:p>
    <w:p w14:paraId="2863120E" w14:textId="77777777" w:rsidR="00773765" w:rsidRPr="009D165B" w:rsidRDefault="00773765" w:rsidP="0074298B">
      <w:pPr>
        <w:rPr>
          <w:rFonts w:eastAsia="Times New Roman" w:cs="Segoe UI"/>
          <w:szCs w:val="20"/>
        </w:rPr>
      </w:pPr>
      <w:r w:rsidRPr="009D165B">
        <w:rPr>
          <w:rFonts w:eastAsia="Times New Roman" w:cs="Segoe UI"/>
          <w:szCs w:val="20"/>
        </w:rPr>
        <w:t>Viewing or querying data from or entering data into Project Server through an intermediary Multiplexing application, which could include a web-based application, requires CALs for Project Server. Like SQL Server, the same CAL requirements apply for the messaging of data through email or paper distribution shown in the examples above.</w:t>
      </w:r>
    </w:p>
    <w:p w14:paraId="7BB86F23" w14:textId="77777777" w:rsidR="00773765" w:rsidRPr="00521092" w:rsidRDefault="00773765" w:rsidP="00BF22C3">
      <w:pPr>
        <w:pStyle w:val="Heading2"/>
      </w:pPr>
      <w:bookmarkStart w:id="7" w:name="_Toc46841010"/>
      <w:bookmarkStart w:id="8" w:name="_Toc66450158"/>
      <w:r w:rsidRPr="00521092">
        <w:t xml:space="preserve">Microsoft </w:t>
      </w:r>
      <w:r>
        <w:t>Azure DevOps</w:t>
      </w:r>
      <w:r w:rsidRPr="00521092">
        <w:t xml:space="preserve"> Server</w:t>
      </w:r>
      <w:bookmarkEnd w:id="7"/>
      <w:bookmarkEnd w:id="8"/>
      <w:r w:rsidRPr="00521092">
        <w:t xml:space="preserve"> </w:t>
      </w:r>
    </w:p>
    <w:p w14:paraId="6D8C7990" w14:textId="77777777" w:rsidR="00773765" w:rsidRPr="009D165B" w:rsidRDefault="00773765" w:rsidP="0074298B">
      <w:pPr>
        <w:rPr>
          <w:rFonts w:eastAsia="Times New Roman" w:cs="Segoe UI"/>
          <w:szCs w:val="20"/>
        </w:rPr>
      </w:pPr>
      <w:r w:rsidRPr="009D165B">
        <w:rPr>
          <w:rFonts w:eastAsia="Times New Roman" w:cs="Segoe UI"/>
          <w:szCs w:val="20"/>
        </w:rPr>
        <w:t>As with SQL Server and other products in the Microsoft server/CAL licensing model, applying Multiplexing rules to CAL requirements for Microsoft Azure DevOps Server depends on the degree of automation involved in content, file, or data accessibility and distribution. Any device/user that accesses or deploys files, content, and data that is made available in an automated way (for example, directly from a server or automatically posted to a server) requires a CAL. However, if the availability results from manual activity, such as a person loading files onto a server or emailing the files, a CAL is not required for users and/or devices accessing those manually posted or emailed files. The following examples illustrate the Azure DevOps Server CALs required. (The CAL requirements for other server products used with Azure DevOps Server still apply for any access either direct or indirect to the server.)</w:t>
      </w:r>
    </w:p>
    <w:p w14:paraId="16E3EEBD" w14:textId="30075047" w:rsidR="00773765" w:rsidRPr="000168A8" w:rsidRDefault="00773765" w:rsidP="000168A8">
      <w:pPr>
        <w:pStyle w:val="Heading3"/>
        <w:spacing w:after="40"/>
        <w:rPr>
          <w:rFonts w:eastAsiaTheme="minorHAnsi" w:cstheme="minorBidi"/>
          <w:color w:val="auto"/>
          <w:sz w:val="20"/>
          <w:szCs w:val="20"/>
        </w:rPr>
      </w:pPr>
      <w:bookmarkStart w:id="9" w:name="_Toc66450159"/>
      <w:r w:rsidRPr="007B4E9F">
        <w:rPr>
          <w:rStyle w:val="Intro"/>
          <w:rFonts w:eastAsiaTheme="minorHAnsi" w:cstheme="minorBidi"/>
          <w:i/>
          <w:sz w:val="20"/>
          <w:szCs w:val="22"/>
        </w:rPr>
        <w:t>Example 1</w:t>
      </w:r>
      <w:bookmarkEnd w:id="9"/>
      <w:r w:rsidR="007B4E9F" w:rsidRPr="000168A8">
        <w:rPr>
          <w:b/>
          <w:color w:val="auto"/>
          <w:szCs w:val="20"/>
        </w:rPr>
        <w:t>:</w:t>
      </w:r>
      <w:r w:rsidR="000168A8" w:rsidRPr="000168A8">
        <w:rPr>
          <w:b/>
          <w:color w:val="auto"/>
          <w:szCs w:val="20"/>
        </w:rPr>
        <w:t xml:space="preserve"> </w:t>
      </w:r>
      <w:r w:rsidRPr="000168A8">
        <w:rPr>
          <w:rFonts w:eastAsiaTheme="minorHAnsi" w:cstheme="minorBidi"/>
          <w:color w:val="auto"/>
          <w:sz w:val="20"/>
          <w:szCs w:val="20"/>
        </w:rPr>
        <w:t>An automated process is set up to load files from a server running Azure DevOps Server to a server farm, and then that server farm automatically loads those files onto desktops. Azure DevOps Server CALs requirement: Each server in the farm and each desktop/user require an Azure DevOps Server CAL because of a continuous automatic link back to Azure DevOps Server.</w:t>
      </w:r>
    </w:p>
    <w:p w14:paraId="645A9BED" w14:textId="033C8E80" w:rsidR="00773765" w:rsidRPr="000168A8" w:rsidRDefault="00773765" w:rsidP="000168A8">
      <w:pPr>
        <w:pStyle w:val="Heading3"/>
        <w:spacing w:after="40"/>
        <w:rPr>
          <w:rFonts w:eastAsiaTheme="minorHAnsi" w:cstheme="minorBidi"/>
          <w:color w:val="auto"/>
          <w:sz w:val="20"/>
          <w:szCs w:val="20"/>
        </w:rPr>
      </w:pPr>
      <w:bookmarkStart w:id="10" w:name="_Toc66450160"/>
      <w:r w:rsidRPr="007B4E9F">
        <w:rPr>
          <w:rStyle w:val="Intro"/>
          <w:rFonts w:eastAsiaTheme="minorHAnsi" w:cstheme="minorBidi"/>
          <w:i/>
          <w:sz w:val="20"/>
          <w:szCs w:val="22"/>
        </w:rPr>
        <w:t>Example 2</w:t>
      </w:r>
      <w:bookmarkEnd w:id="10"/>
      <w:r w:rsidR="007B4E9F">
        <w:rPr>
          <w:rStyle w:val="Intro"/>
          <w:rFonts w:eastAsiaTheme="minorHAnsi" w:cstheme="minorBidi"/>
          <w:i/>
          <w:iCs/>
          <w:sz w:val="20"/>
          <w:szCs w:val="22"/>
        </w:rPr>
        <w:t>:</w:t>
      </w:r>
      <w:r w:rsidR="000168A8">
        <w:rPr>
          <w:rStyle w:val="Intro"/>
          <w:rFonts w:eastAsiaTheme="minorHAnsi" w:cstheme="minorBidi"/>
          <w:i/>
          <w:iCs/>
          <w:sz w:val="20"/>
          <w:szCs w:val="22"/>
        </w:rPr>
        <w:t xml:space="preserve"> </w:t>
      </w:r>
      <w:r w:rsidRPr="000168A8">
        <w:rPr>
          <w:rFonts w:eastAsiaTheme="minorHAnsi" w:cstheme="minorBidi"/>
          <w:color w:val="auto"/>
          <w:sz w:val="20"/>
          <w:szCs w:val="20"/>
        </w:rPr>
        <w:t>A business decision maker (BDM) downloads a report generated by Azure DevOps Server that was posted automatically to a server. Azure DevOps Server CALs requirement: Each BDM requires an Azure DevOps Server CAL because he or she is receiving the direct benefit of the automation of Azure DevOps Server. Even though the BDM is reviewing a report posted to another server, he or she needs a CAL due to the directly realized benefit of the server’s automatic posting.</w:t>
      </w:r>
      <w:r w:rsidR="000168A8">
        <w:rPr>
          <w:rFonts w:eastAsiaTheme="minorHAnsi" w:cstheme="minorBidi"/>
          <w:color w:val="auto"/>
          <w:sz w:val="20"/>
          <w:szCs w:val="20"/>
        </w:rPr>
        <w:br/>
      </w:r>
    </w:p>
    <w:p w14:paraId="031CADEA" w14:textId="6EBFE330" w:rsidR="00773765" w:rsidRDefault="00773765" w:rsidP="0074298B">
      <w:pPr>
        <w:rPr>
          <w:rStyle w:val="Hyperlink"/>
        </w:rPr>
      </w:pPr>
      <w:r>
        <w:t xml:space="preserve">For further information or questions, please consult the </w:t>
      </w:r>
      <w:hyperlink r:id="rId18">
        <w:r w:rsidRPr="49171FD8">
          <w:rPr>
            <w:rStyle w:val="Hyperlink"/>
          </w:rPr>
          <w:t>Product Terms</w:t>
        </w:r>
      </w:hyperlink>
      <w:r w:rsidRPr="49171FD8">
        <w:rPr>
          <w:rStyle w:val="Hyperlink"/>
        </w:rPr>
        <w:t>.</w:t>
      </w:r>
    </w:p>
    <w:p w14:paraId="0EFC9F4D" w14:textId="41458D7A" w:rsidR="00511175" w:rsidRPr="00521092" w:rsidRDefault="00511175" w:rsidP="00511175">
      <w:pPr>
        <w:pStyle w:val="Heading1"/>
      </w:pPr>
      <w:bookmarkStart w:id="11" w:name="_Toc66450161"/>
      <w:bookmarkStart w:id="12" w:name="_Toc46841011"/>
      <w:r>
        <w:lastRenderedPageBreak/>
        <w:t xml:space="preserve">Details – Dynamics 365, Power Platform, &amp; </w:t>
      </w:r>
      <w:r w:rsidR="008464B1">
        <w:t>Dataverse</w:t>
      </w:r>
      <w:bookmarkEnd w:id="11"/>
    </w:p>
    <w:bookmarkEnd w:id="12"/>
    <w:p w14:paraId="41884600" w14:textId="1D3B507C" w:rsidR="00773765" w:rsidRPr="005C70D5" w:rsidRDefault="00773765" w:rsidP="0074298B">
      <w:pPr>
        <w:rPr>
          <w:szCs w:val="20"/>
        </w:rPr>
      </w:pPr>
      <w:r w:rsidRPr="005C70D5">
        <w:rPr>
          <w:szCs w:val="20"/>
        </w:rPr>
        <w:t xml:space="preserve">Like server data, access to Dynamics 365 data through </w:t>
      </w:r>
      <w:r w:rsidR="008464B1" w:rsidRPr="005C70D5">
        <w:rPr>
          <w:szCs w:val="20"/>
        </w:rPr>
        <w:t>Dataverse</w:t>
      </w:r>
      <w:r w:rsidRPr="005C70D5">
        <w:rPr>
          <w:szCs w:val="20"/>
        </w:rPr>
        <w:t xml:space="preserve"> requires the appropriate product license. Users </w:t>
      </w:r>
      <w:r w:rsidR="001933BD" w:rsidRPr="005C70D5">
        <w:rPr>
          <w:szCs w:val="20"/>
        </w:rPr>
        <w:t xml:space="preserve">who </w:t>
      </w:r>
      <w:r w:rsidRPr="005C70D5">
        <w:rPr>
          <w:szCs w:val="20"/>
        </w:rPr>
        <w:t xml:space="preserve">access or receive information from the server, files, data, or content provided by an automated process must always be appropriately licensed. There is no such thing as “unlicensed user access” and a Multiplexing setup </w:t>
      </w:r>
      <w:r w:rsidRPr="005C70D5">
        <w:rPr>
          <w:i/>
          <w:iCs/>
          <w:szCs w:val="20"/>
        </w:rPr>
        <w:t>does not</w:t>
      </w:r>
      <w:r w:rsidRPr="005C70D5">
        <w:rPr>
          <w:szCs w:val="20"/>
        </w:rPr>
        <w:t xml:space="preserve"> reduce the number of licenses required to access a Dynamics 365 service, regardless of the pooling connection created. Any user or device that accesses the Dynamics 365 service—whether directly or indirectly—must be properly licensed. </w:t>
      </w:r>
    </w:p>
    <w:p w14:paraId="23F2569A" w14:textId="4961B0C7" w:rsidR="00773765" w:rsidRPr="005C70D5" w:rsidRDefault="00773765" w:rsidP="0074298B">
      <w:pPr>
        <w:rPr>
          <w:szCs w:val="20"/>
        </w:rPr>
      </w:pPr>
      <w:r w:rsidRPr="005C70D5">
        <w:rPr>
          <w:szCs w:val="20"/>
        </w:rPr>
        <w:t xml:space="preserve">Dynamics 365 licenses are required for users or devices that </w:t>
      </w:r>
      <w:r w:rsidRPr="005C70D5">
        <w:rPr>
          <w:i/>
          <w:iCs/>
          <w:szCs w:val="20"/>
        </w:rPr>
        <w:t>directly</w:t>
      </w:r>
      <w:r w:rsidRPr="005C70D5">
        <w:rPr>
          <w:szCs w:val="20"/>
        </w:rPr>
        <w:t xml:space="preserve"> input, query, or view data from the Dynamics 365 service.</w:t>
      </w:r>
      <w:r w:rsidR="0028782C" w:rsidRPr="005C70D5">
        <w:rPr>
          <w:szCs w:val="20"/>
        </w:rPr>
        <w:t xml:space="preserve"> </w:t>
      </w:r>
      <w:r w:rsidR="008A1180" w:rsidRPr="005C70D5">
        <w:rPr>
          <w:szCs w:val="20"/>
        </w:rPr>
        <w:t>I</w:t>
      </w:r>
      <w:r w:rsidR="00094A38" w:rsidRPr="005C70D5">
        <w:rPr>
          <w:szCs w:val="20"/>
        </w:rPr>
        <w:t xml:space="preserve">f users or devices are </w:t>
      </w:r>
      <w:r w:rsidR="00094A38" w:rsidRPr="005C70D5">
        <w:rPr>
          <w:i/>
          <w:iCs/>
          <w:szCs w:val="20"/>
        </w:rPr>
        <w:t>indirectly</w:t>
      </w:r>
      <w:r w:rsidR="00094A38" w:rsidRPr="005C70D5">
        <w:rPr>
          <w:szCs w:val="20"/>
        </w:rPr>
        <w:t xml:space="preserve"> </w:t>
      </w:r>
      <w:r w:rsidR="00F46E80" w:rsidRPr="005C70D5">
        <w:rPr>
          <w:szCs w:val="20"/>
        </w:rPr>
        <w:t>inputting data, query into, or viewing data</w:t>
      </w:r>
      <w:r w:rsidR="00354221" w:rsidRPr="005C70D5">
        <w:rPr>
          <w:szCs w:val="20"/>
        </w:rPr>
        <w:t xml:space="preserve"> they will need a Dynamics 365 </w:t>
      </w:r>
      <w:r w:rsidR="004B41F8" w:rsidRPr="005C70D5">
        <w:rPr>
          <w:szCs w:val="20"/>
        </w:rPr>
        <w:t>license</w:t>
      </w:r>
      <w:r w:rsidR="00354221" w:rsidRPr="005C70D5">
        <w:rPr>
          <w:szCs w:val="20"/>
        </w:rPr>
        <w:t xml:space="preserve"> if this data resides in </w:t>
      </w:r>
      <w:r w:rsidR="0059251E" w:rsidRPr="005C70D5">
        <w:rPr>
          <w:i/>
          <w:iCs/>
          <w:szCs w:val="20"/>
        </w:rPr>
        <w:t>r</w:t>
      </w:r>
      <w:r w:rsidR="00354221" w:rsidRPr="005C70D5">
        <w:rPr>
          <w:i/>
          <w:iCs/>
          <w:szCs w:val="20"/>
        </w:rPr>
        <w:t>estricted</w:t>
      </w:r>
      <w:r w:rsidR="00354221" w:rsidRPr="005C70D5">
        <w:rPr>
          <w:szCs w:val="20"/>
        </w:rPr>
        <w:t xml:space="preserve"> tables. If the data resides in </w:t>
      </w:r>
      <w:r w:rsidR="0059251E" w:rsidRPr="005C70D5">
        <w:rPr>
          <w:i/>
          <w:iCs/>
          <w:szCs w:val="20"/>
        </w:rPr>
        <w:t>u</w:t>
      </w:r>
      <w:r w:rsidR="00354221" w:rsidRPr="005C70D5">
        <w:rPr>
          <w:i/>
          <w:iCs/>
          <w:szCs w:val="20"/>
        </w:rPr>
        <w:t>nrestricted</w:t>
      </w:r>
      <w:r w:rsidR="00354221" w:rsidRPr="005C70D5">
        <w:rPr>
          <w:szCs w:val="20"/>
        </w:rPr>
        <w:t xml:space="preserve"> tables, </w:t>
      </w:r>
      <w:r w:rsidR="00FE2485" w:rsidRPr="005C70D5">
        <w:rPr>
          <w:szCs w:val="20"/>
        </w:rPr>
        <w:t xml:space="preserve">for example, </w:t>
      </w:r>
      <w:r w:rsidR="004B41F8" w:rsidRPr="005C70D5">
        <w:rPr>
          <w:szCs w:val="20"/>
        </w:rPr>
        <w:t>a Power Platform or Dynamics 365 license could suffice.</w:t>
      </w:r>
      <w:r w:rsidRPr="005C70D5">
        <w:rPr>
          <w:szCs w:val="20"/>
        </w:rPr>
        <w:t xml:space="preserve"> </w:t>
      </w:r>
    </w:p>
    <w:p w14:paraId="22F11B4D" w14:textId="230FF941" w:rsidR="00773765" w:rsidRPr="005C70D5" w:rsidRDefault="00773765" w:rsidP="0074298B">
      <w:pPr>
        <w:rPr>
          <w:szCs w:val="20"/>
        </w:rPr>
      </w:pPr>
      <w:r w:rsidRPr="005C70D5">
        <w:rPr>
          <w:szCs w:val="20"/>
        </w:rPr>
        <w:t>Internal users and devices accessing Dynamics 365 data indirectly through a portal or via an API to a separate service such</w:t>
      </w:r>
      <w:r w:rsidR="00DF6032" w:rsidRPr="005C70D5">
        <w:rPr>
          <w:szCs w:val="20"/>
        </w:rPr>
        <w:t xml:space="preserve"> as</w:t>
      </w:r>
      <w:r w:rsidRPr="005C70D5">
        <w:rPr>
          <w:szCs w:val="20"/>
        </w:rPr>
        <w:t xml:space="preserve"> Microsoft Outlook must also be properly licensed, regardless if they are set up as a Dynamics 365 user in the service, for example: </w:t>
      </w:r>
    </w:p>
    <w:p w14:paraId="16B12C25" w14:textId="0F119BC2" w:rsidR="00773765" w:rsidRPr="005C70D5" w:rsidRDefault="00773765" w:rsidP="0074298B">
      <w:pPr>
        <w:pStyle w:val="BulletList"/>
      </w:pPr>
      <w:r w:rsidRPr="005C70D5">
        <w:t xml:space="preserve">Internal users and devices accessing Dynamics 365 </w:t>
      </w:r>
      <w:hyperlink r:id="rId19">
        <w:r w:rsidRPr="005C70D5">
          <w:rPr>
            <w:rStyle w:val="Hyperlink"/>
          </w:rPr>
          <w:t>restricted</w:t>
        </w:r>
      </w:hyperlink>
      <w:r w:rsidRPr="005C70D5">
        <w:t xml:space="preserve"> data indirectly</w:t>
      </w:r>
      <w:r w:rsidR="00DF6032" w:rsidRPr="005C70D5">
        <w:t xml:space="preserve"> via an app built</w:t>
      </w:r>
      <w:r w:rsidRPr="005C70D5">
        <w:t xml:space="preserve"> through Power Apps must still be properly licensed for Dynamics 365. </w:t>
      </w:r>
    </w:p>
    <w:p w14:paraId="1C2E31EB" w14:textId="07990257" w:rsidR="00773765" w:rsidRPr="005C70D5" w:rsidRDefault="00773765" w:rsidP="00DD5C8F">
      <w:pPr>
        <w:pStyle w:val="BulletList"/>
        <w:numPr>
          <w:ilvl w:val="0"/>
          <w:numId w:val="0"/>
        </w:numPr>
        <w:spacing w:before="240"/>
      </w:pPr>
      <w:r w:rsidRPr="005C70D5">
        <w:t>The number of tiers of hardware or software between the Dynamics 365 service and the user</w:t>
      </w:r>
      <w:r w:rsidR="0059251E" w:rsidRPr="005C70D5">
        <w:t>s</w:t>
      </w:r>
      <w:r w:rsidRPr="005C70D5">
        <w:t xml:space="preserve"> or devices that ultimately use its data, services, or functionality does not affect the number of licenses required.</w:t>
      </w:r>
    </w:p>
    <w:p w14:paraId="66859AAB" w14:textId="2E997929" w:rsidR="00773765" w:rsidRPr="005C70D5" w:rsidRDefault="00773765" w:rsidP="0074298B">
      <w:pPr>
        <w:rPr>
          <w:szCs w:val="20"/>
        </w:rPr>
      </w:pPr>
      <w:r w:rsidRPr="005C70D5">
        <w:rPr>
          <w:szCs w:val="20"/>
        </w:rPr>
        <w:t xml:space="preserve">Multiplexing </w:t>
      </w:r>
      <w:r w:rsidR="00822A22" w:rsidRPr="005C70D5">
        <w:rPr>
          <w:szCs w:val="20"/>
        </w:rPr>
        <w:t xml:space="preserve">also </w:t>
      </w:r>
      <w:r w:rsidRPr="005C70D5">
        <w:rPr>
          <w:szCs w:val="20"/>
        </w:rPr>
        <w:t xml:space="preserve">needs to be considered if data </w:t>
      </w:r>
      <w:r w:rsidR="00822A22" w:rsidRPr="005C70D5">
        <w:rPr>
          <w:szCs w:val="20"/>
        </w:rPr>
        <w:t xml:space="preserve">is moved </w:t>
      </w:r>
      <w:r w:rsidRPr="005C70D5">
        <w:rPr>
          <w:szCs w:val="20"/>
        </w:rPr>
        <w:t xml:space="preserve">within Dynamics 365 through Power Automate or other automated means. </w:t>
      </w:r>
      <w:r w:rsidR="00822A22" w:rsidRPr="005C70D5">
        <w:rPr>
          <w:szCs w:val="20"/>
        </w:rPr>
        <w:t>Whether data is moved within or outside of Dataverse, users accessing the data will require the appropriate licensing, depending on whether it is restricted or unrestricted data, and if they are directly or indirectly accessing it.</w:t>
      </w:r>
    </w:p>
    <w:p w14:paraId="2A7BD134" w14:textId="21085D4A" w:rsidR="00D97A6F" w:rsidRDefault="00D97A6F" w:rsidP="00D97A6F">
      <w:r w:rsidRPr="0074298B">
        <w:rPr>
          <w:rStyle w:val="Intro"/>
        </w:rPr>
        <w:t>Note:</w:t>
      </w:r>
      <w:r>
        <w:t xml:space="preserve"> Appr</w:t>
      </w:r>
      <w:r w:rsidR="00A72F19">
        <w:t>opriately l</w:t>
      </w:r>
      <w:r>
        <w:t>icensed users may manually rekey information (when coming from non-licensed users) into the Dynamics 365 service.</w:t>
      </w:r>
    </w:p>
    <w:p w14:paraId="57BE36FA" w14:textId="77777777" w:rsidR="00346A6A" w:rsidRPr="000168A8" w:rsidRDefault="00346A6A" w:rsidP="00346A6A">
      <w:pPr>
        <w:pStyle w:val="pf0"/>
        <w:rPr>
          <w:rFonts w:ascii="Segoe UI" w:eastAsiaTheme="minorHAnsi" w:hAnsi="Segoe UI" w:cs="Segoe UI"/>
          <w:sz w:val="20"/>
          <w:szCs w:val="22"/>
        </w:rPr>
      </w:pPr>
      <w:r w:rsidRPr="000168A8">
        <w:rPr>
          <w:rFonts w:ascii="Segoe UI" w:eastAsiaTheme="minorHAnsi" w:hAnsi="Segoe UI" w:cs="Segoe UI"/>
          <w:sz w:val="20"/>
          <w:szCs w:val="22"/>
        </w:rPr>
        <w:t xml:space="preserve">Starting April 1st, 2024, certain Dynamics 365 applications will begin rolling out additional in-product checks to maintain alignment between the product use rights and customer access, both in the product UI and API layers. </w:t>
      </w:r>
    </w:p>
    <w:p w14:paraId="3750092F" w14:textId="62EA3F8C" w:rsidR="00346A6A" w:rsidRPr="000168A8" w:rsidRDefault="00346A6A" w:rsidP="00346A6A">
      <w:pPr>
        <w:pStyle w:val="NormalWeb"/>
        <w:rPr>
          <w:rFonts w:ascii="Segoe UI" w:eastAsiaTheme="minorHAnsi" w:hAnsi="Segoe UI" w:cs="Segoe UI"/>
          <w:sz w:val="20"/>
          <w:szCs w:val="22"/>
        </w:rPr>
      </w:pPr>
      <w:r w:rsidRPr="000168A8">
        <w:rPr>
          <w:rFonts w:ascii="Segoe UI" w:eastAsiaTheme="minorHAnsi" w:hAnsi="Segoe UI" w:cs="Segoe UI"/>
          <w:sz w:val="20"/>
          <w:szCs w:val="22"/>
        </w:rPr>
        <w:t>This update will provide more clarity and help customers maintain a compliant path when using business applications that are part of the Power Platform. Admins will be empowered to monitor, identify, and fix any misaligned use cases to stay compliant, while application makers will be able to inspect Apps and receive warnings for components being used that require a Dynamics 365 license. Users running applications that include Dynamics 365 components without the necessary respective Dynamics 365 license will still be able to run the App without the Dynamics 365 features that require additional licensing.</w:t>
      </w:r>
    </w:p>
    <w:p w14:paraId="05BBF125" w14:textId="6DC85D13" w:rsidR="005632D0" w:rsidRPr="00822A22" w:rsidRDefault="005632D0" w:rsidP="00EE2781">
      <w:pPr>
        <w:pStyle w:val="BulletList"/>
        <w:numPr>
          <w:ilvl w:val="0"/>
          <w:numId w:val="0"/>
        </w:numPr>
        <w:rPr>
          <w:rStyle w:val="Intro"/>
          <w:rFonts w:eastAsiaTheme="minorEastAsia" w:cstheme="minorBidi"/>
        </w:rPr>
      </w:pPr>
      <w:r w:rsidRPr="55330D1C">
        <w:rPr>
          <w:rStyle w:val="Intro"/>
          <w:rFonts w:eastAsiaTheme="minorEastAsia" w:cstheme="minorBidi"/>
        </w:rPr>
        <w:t>Two principles apply to Multiplexing for Dynamics</w:t>
      </w:r>
      <w:r w:rsidR="00822A22" w:rsidRPr="55330D1C">
        <w:rPr>
          <w:rStyle w:val="Intro"/>
          <w:rFonts w:eastAsiaTheme="minorEastAsia" w:cstheme="minorBidi"/>
        </w:rPr>
        <w:t xml:space="preserve"> 365</w:t>
      </w:r>
      <w:r w:rsidRPr="55330D1C">
        <w:rPr>
          <w:rStyle w:val="Intro"/>
          <w:rFonts w:eastAsiaTheme="minorEastAsia" w:cstheme="minorBidi"/>
        </w:rPr>
        <w:t xml:space="preserve"> &amp; Power </w:t>
      </w:r>
      <w:r w:rsidR="008567D9" w:rsidRPr="55330D1C">
        <w:rPr>
          <w:rStyle w:val="Intro"/>
          <w:rFonts w:eastAsiaTheme="minorEastAsia" w:cstheme="minorBidi"/>
        </w:rPr>
        <w:t>Apps and Power Automate</w:t>
      </w:r>
      <w:r w:rsidRPr="55330D1C">
        <w:rPr>
          <w:rStyle w:val="Intro"/>
          <w:rFonts w:eastAsiaTheme="minorEastAsia" w:cstheme="minorBidi"/>
        </w:rPr>
        <w:t>:</w:t>
      </w:r>
    </w:p>
    <w:p w14:paraId="50930D83" w14:textId="7CD477F0" w:rsidR="00225E98" w:rsidRPr="00225E98" w:rsidRDefault="00B95953" w:rsidP="00822A22">
      <w:pPr>
        <w:pStyle w:val="Answer"/>
        <w:ind w:left="0"/>
      </w:pPr>
      <w:r w:rsidRPr="00822A22">
        <w:rPr>
          <w:color w:val="000000" w:themeColor="text1"/>
        </w:rPr>
        <w:t xml:space="preserve">1) </w:t>
      </w:r>
      <w:bookmarkStart w:id="13" w:name="_Toc66450162"/>
      <w:r w:rsidR="00225E98" w:rsidRPr="00535A1C">
        <w:rPr>
          <w:rFonts w:eastAsiaTheme="minorHAnsi" w:cstheme="minorBidi"/>
          <w:color w:val="000000" w:themeColor="text1"/>
          <w:szCs w:val="22"/>
        </w:rPr>
        <w:t xml:space="preserve">Directly </w:t>
      </w:r>
      <w:r w:rsidR="00822A22">
        <w:rPr>
          <w:rFonts w:eastAsiaTheme="minorHAnsi" w:cstheme="minorBidi"/>
          <w:color w:val="000000" w:themeColor="text1"/>
          <w:szCs w:val="22"/>
        </w:rPr>
        <w:t xml:space="preserve">Creating, Reading, Updating or Deleting </w:t>
      </w:r>
      <w:r w:rsidR="00225E98" w:rsidRPr="00225E98">
        <w:rPr>
          <w:rFonts w:eastAsiaTheme="minorHAnsi" w:cstheme="minorBidi"/>
          <w:szCs w:val="22"/>
        </w:rPr>
        <w:t xml:space="preserve">data </w:t>
      </w:r>
      <w:r w:rsidR="00822A22">
        <w:rPr>
          <w:rFonts w:eastAsiaTheme="minorHAnsi" w:cstheme="minorBidi"/>
          <w:szCs w:val="22"/>
        </w:rPr>
        <w:t>requires</w:t>
      </w:r>
      <w:r w:rsidR="00225E98" w:rsidRPr="00225E98">
        <w:rPr>
          <w:rFonts w:eastAsiaTheme="minorHAnsi" w:cstheme="minorBidi"/>
          <w:szCs w:val="22"/>
        </w:rPr>
        <w:t xml:space="preserve"> the application license</w:t>
      </w:r>
      <w:r w:rsidR="00C73A21">
        <w:rPr>
          <w:rFonts w:eastAsiaTheme="minorHAnsi" w:cstheme="minorBidi"/>
          <w:szCs w:val="22"/>
        </w:rPr>
        <w:t xml:space="preserve"> (respective Dynamics 365 license)</w:t>
      </w:r>
      <w:r w:rsidR="00225E98" w:rsidRPr="00225E98">
        <w:rPr>
          <w:rFonts w:eastAsiaTheme="minorHAnsi" w:cstheme="minorBidi"/>
          <w:szCs w:val="22"/>
        </w:rPr>
        <w:t>.</w:t>
      </w:r>
    </w:p>
    <w:p w14:paraId="4D6E4653" w14:textId="334B6661" w:rsidR="00225E98" w:rsidRDefault="00B95953" w:rsidP="00535A1C">
      <w:pPr>
        <w:tabs>
          <w:tab w:val="clear" w:pos="9360"/>
        </w:tabs>
        <w:spacing w:line="259" w:lineRule="auto"/>
      </w:pPr>
      <w:r>
        <w:t xml:space="preserve">2) </w:t>
      </w:r>
      <w:r w:rsidR="00225E98" w:rsidRPr="00225E98">
        <w:t xml:space="preserve">Indirectly </w:t>
      </w:r>
      <w:r w:rsidR="003304FF">
        <w:t>Reading data from</w:t>
      </w:r>
      <w:r w:rsidR="00225E98" w:rsidRPr="00225E98">
        <w:t xml:space="preserve"> the </w:t>
      </w:r>
      <w:r w:rsidR="00DE7981">
        <w:t>application</w:t>
      </w:r>
      <w:r w:rsidR="003304FF">
        <w:t xml:space="preserve"> does not require</w:t>
      </w:r>
      <w:r w:rsidR="00225E98" w:rsidRPr="00225E98">
        <w:t xml:space="preserve"> </w:t>
      </w:r>
      <w:r w:rsidR="00DE7981">
        <w:t>the application</w:t>
      </w:r>
      <w:r w:rsidR="00225E98" w:rsidRPr="00225E98">
        <w:t xml:space="preserve"> license.</w:t>
      </w:r>
      <w:r w:rsidR="003304FF">
        <w:t xml:space="preserve"> Indirectly Creating, Updating or Deleting data requires the application license.</w:t>
      </w:r>
    </w:p>
    <w:p w14:paraId="2825137D" w14:textId="483C5B66" w:rsidR="00FF3D33" w:rsidRPr="00225E98" w:rsidRDefault="009E3732" w:rsidP="00535A1C">
      <w:pPr>
        <w:tabs>
          <w:tab w:val="clear" w:pos="9360"/>
        </w:tabs>
        <w:spacing w:line="259" w:lineRule="auto"/>
      </w:pPr>
      <w:r>
        <w:t xml:space="preserve">See </w:t>
      </w:r>
      <w:hyperlink r:id="rId20" w:history="1">
        <w:r w:rsidRPr="009E3732">
          <w:rPr>
            <w:rStyle w:val="Hyperlink"/>
          </w:rPr>
          <w:t>Restricted tables requiring Dynamics 365 licenses - Power Apps | Microsoft Learn</w:t>
        </w:r>
      </w:hyperlink>
      <w:r>
        <w:t xml:space="preserve"> for more information.</w:t>
      </w:r>
    </w:p>
    <w:p w14:paraId="14D1299A" w14:textId="2227CDFE" w:rsidR="00391438" w:rsidRPr="00535A1C" w:rsidRDefault="00BF22C3" w:rsidP="00391438">
      <w:pPr>
        <w:tabs>
          <w:tab w:val="clear" w:pos="9360"/>
        </w:tabs>
        <w:spacing w:line="259" w:lineRule="auto"/>
        <w:rPr>
          <w:rStyle w:val="Intro"/>
          <w:bCs/>
        </w:rPr>
      </w:pPr>
      <w:r>
        <w:rPr>
          <w:rStyle w:val="Intro"/>
        </w:rPr>
        <w:lastRenderedPageBreak/>
        <w:br/>
      </w:r>
      <w:r w:rsidR="00391438" w:rsidRPr="00535A1C">
        <w:rPr>
          <w:rStyle w:val="Intro"/>
        </w:rPr>
        <w:t>Examples:</w:t>
      </w:r>
    </w:p>
    <w:p w14:paraId="23CDBE42" w14:textId="1DD567CA" w:rsidR="00391438" w:rsidRPr="005C70D5" w:rsidRDefault="00391438" w:rsidP="00391438">
      <w:pPr>
        <w:numPr>
          <w:ilvl w:val="0"/>
          <w:numId w:val="18"/>
        </w:numPr>
        <w:tabs>
          <w:tab w:val="clear" w:pos="9360"/>
        </w:tabs>
        <w:spacing w:line="259" w:lineRule="auto"/>
        <w:rPr>
          <w:szCs w:val="20"/>
        </w:rPr>
      </w:pPr>
      <w:r w:rsidRPr="005C70D5">
        <w:rPr>
          <w:szCs w:val="20"/>
        </w:rPr>
        <w:t xml:space="preserve">Directly Reading data requires the </w:t>
      </w:r>
      <w:r w:rsidR="00C73A21" w:rsidRPr="005C70D5">
        <w:rPr>
          <w:szCs w:val="20"/>
        </w:rPr>
        <w:t xml:space="preserve">respective </w:t>
      </w:r>
      <w:r w:rsidRPr="005C70D5">
        <w:rPr>
          <w:szCs w:val="20"/>
        </w:rPr>
        <w:t>application license</w:t>
      </w:r>
      <w:r w:rsidR="00C73A21" w:rsidRPr="005C70D5">
        <w:rPr>
          <w:szCs w:val="20"/>
        </w:rPr>
        <w:t xml:space="preserve">:  A user licensed with Dynamics 365 </w:t>
      </w:r>
      <w:r w:rsidR="00FC2ACD" w:rsidRPr="005C70D5">
        <w:rPr>
          <w:szCs w:val="20"/>
        </w:rPr>
        <w:t xml:space="preserve">Customer Service </w:t>
      </w:r>
      <w:r w:rsidR="00C73A21" w:rsidRPr="005C70D5">
        <w:rPr>
          <w:szCs w:val="20"/>
        </w:rPr>
        <w:t xml:space="preserve">Enterprise </w:t>
      </w:r>
      <w:r w:rsidR="00FC2ACD" w:rsidRPr="005C70D5">
        <w:rPr>
          <w:szCs w:val="20"/>
        </w:rPr>
        <w:t xml:space="preserve">may </w:t>
      </w:r>
      <w:r w:rsidR="00C73A21" w:rsidRPr="005C70D5">
        <w:rPr>
          <w:szCs w:val="20"/>
        </w:rPr>
        <w:t xml:space="preserve">view data in the </w:t>
      </w:r>
      <w:r w:rsidR="00FC2ACD" w:rsidRPr="005C70D5">
        <w:rPr>
          <w:szCs w:val="20"/>
        </w:rPr>
        <w:t xml:space="preserve">“Knowledge article” table. </w:t>
      </w:r>
    </w:p>
    <w:p w14:paraId="2708B1C2" w14:textId="5391B0DF" w:rsidR="00391438" w:rsidRPr="005C70D5" w:rsidRDefault="00391438" w:rsidP="00391438">
      <w:pPr>
        <w:numPr>
          <w:ilvl w:val="0"/>
          <w:numId w:val="18"/>
        </w:numPr>
        <w:tabs>
          <w:tab w:val="clear" w:pos="9360"/>
        </w:tabs>
        <w:spacing w:line="259" w:lineRule="auto"/>
        <w:rPr>
          <w:szCs w:val="20"/>
        </w:rPr>
      </w:pPr>
      <w:r w:rsidRPr="005C70D5">
        <w:rPr>
          <w:szCs w:val="20"/>
        </w:rPr>
        <w:t>Direct</w:t>
      </w:r>
      <w:r w:rsidR="00FC2ACD" w:rsidRPr="005C70D5">
        <w:rPr>
          <w:szCs w:val="20"/>
        </w:rPr>
        <w:t>ly</w:t>
      </w:r>
      <w:r w:rsidRPr="005C70D5">
        <w:rPr>
          <w:szCs w:val="20"/>
        </w:rPr>
        <w:t xml:space="preserve"> Creat</w:t>
      </w:r>
      <w:r w:rsidR="00FC2ACD" w:rsidRPr="005C70D5">
        <w:rPr>
          <w:szCs w:val="20"/>
        </w:rPr>
        <w:t>ing</w:t>
      </w:r>
      <w:r w:rsidRPr="005C70D5">
        <w:rPr>
          <w:szCs w:val="20"/>
        </w:rPr>
        <w:t>, Updat</w:t>
      </w:r>
      <w:r w:rsidR="00FC2ACD" w:rsidRPr="005C70D5">
        <w:rPr>
          <w:szCs w:val="20"/>
        </w:rPr>
        <w:t>ing</w:t>
      </w:r>
      <w:r w:rsidRPr="005C70D5">
        <w:rPr>
          <w:szCs w:val="20"/>
        </w:rPr>
        <w:t>, or Delet</w:t>
      </w:r>
      <w:r w:rsidR="00FC2ACD" w:rsidRPr="005C70D5">
        <w:rPr>
          <w:szCs w:val="20"/>
        </w:rPr>
        <w:t>ing</w:t>
      </w:r>
      <w:r w:rsidRPr="005C70D5">
        <w:rPr>
          <w:szCs w:val="20"/>
        </w:rPr>
        <w:t xml:space="preserve"> </w:t>
      </w:r>
      <w:r w:rsidR="00FC2ACD" w:rsidRPr="005C70D5">
        <w:rPr>
          <w:szCs w:val="20"/>
        </w:rPr>
        <w:t>data in</w:t>
      </w:r>
      <w:r w:rsidRPr="005C70D5">
        <w:rPr>
          <w:szCs w:val="20"/>
        </w:rPr>
        <w:t xml:space="preserve"> </w:t>
      </w:r>
      <w:r w:rsidR="00FC2ACD" w:rsidRPr="005C70D5">
        <w:rPr>
          <w:szCs w:val="20"/>
        </w:rPr>
        <w:t>r</w:t>
      </w:r>
      <w:r w:rsidRPr="005C70D5">
        <w:rPr>
          <w:szCs w:val="20"/>
        </w:rPr>
        <w:t>estricted tables requires a D</w:t>
      </w:r>
      <w:r w:rsidR="00FC2ACD" w:rsidRPr="005C70D5">
        <w:rPr>
          <w:szCs w:val="20"/>
        </w:rPr>
        <w:t xml:space="preserve">ynamics </w:t>
      </w:r>
      <w:r w:rsidRPr="005C70D5">
        <w:rPr>
          <w:szCs w:val="20"/>
        </w:rPr>
        <w:t>365 license</w:t>
      </w:r>
      <w:r w:rsidR="00FC2ACD" w:rsidRPr="005C70D5">
        <w:rPr>
          <w:szCs w:val="20"/>
        </w:rPr>
        <w:t>:</w:t>
      </w:r>
      <w:r w:rsidRPr="005C70D5">
        <w:rPr>
          <w:szCs w:val="20"/>
        </w:rPr>
        <w:t xml:space="preserve"> </w:t>
      </w:r>
      <w:r w:rsidR="00FC2ACD" w:rsidRPr="005C70D5">
        <w:rPr>
          <w:szCs w:val="20"/>
        </w:rPr>
        <w:t xml:space="preserve"> A user licensed only for Power Apps may not update entries in the “Booking journal” table. A Dynamics 365 Field Service user license is required.</w:t>
      </w:r>
      <w:r w:rsidR="00D748BB">
        <w:rPr>
          <w:szCs w:val="20"/>
        </w:rPr>
        <w:t xml:space="preserve"> Yreka!</w:t>
      </w:r>
    </w:p>
    <w:p w14:paraId="172882ED" w14:textId="7C8E9E4C" w:rsidR="00225207" w:rsidRPr="005C70D5" w:rsidRDefault="00225207" w:rsidP="00225207">
      <w:pPr>
        <w:numPr>
          <w:ilvl w:val="0"/>
          <w:numId w:val="18"/>
        </w:numPr>
        <w:tabs>
          <w:tab w:val="clear" w:pos="9360"/>
        </w:tabs>
        <w:spacing w:line="259" w:lineRule="auto"/>
        <w:rPr>
          <w:szCs w:val="20"/>
        </w:rPr>
      </w:pPr>
      <w:r w:rsidRPr="005C70D5">
        <w:rPr>
          <w:szCs w:val="20"/>
        </w:rPr>
        <w:t>Indirectly Reading data without an application license, regardless of restricted or unrestricted, is permissible: A user licensed for Power Apps may view data from the Dynamics 365 Sales "</w:t>
      </w:r>
      <w:r w:rsidR="0060092E" w:rsidRPr="005C70D5">
        <w:rPr>
          <w:szCs w:val="20"/>
        </w:rPr>
        <w:t>Contacts</w:t>
      </w:r>
      <w:r w:rsidRPr="005C70D5">
        <w:rPr>
          <w:szCs w:val="20"/>
        </w:rPr>
        <w:t xml:space="preserve">” (unrestricted) and “Goal” (restricted) tables through a custom-built app without a Dynamics 365 Sales user license. </w:t>
      </w:r>
    </w:p>
    <w:p w14:paraId="65D5C198" w14:textId="56861E30" w:rsidR="00FF23BC" w:rsidRPr="00AB1276" w:rsidRDefault="00E03A02" w:rsidP="0063681C">
      <w:pPr>
        <w:numPr>
          <w:ilvl w:val="0"/>
          <w:numId w:val="18"/>
        </w:numPr>
        <w:tabs>
          <w:tab w:val="clear" w:pos="9360"/>
        </w:tabs>
        <w:spacing w:line="259" w:lineRule="auto"/>
        <w:rPr>
          <w:szCs w:val="20"/>
        </w:rPr>
      </w:pPr>
      <w:r w:rsidRPr="005C70D5">
        <w:rPr>
          <w:szCs w:val="20"/>
        </w:rPr>
        <w:t>In</w:t>
      </w:r>
      <w:r w:rsidR="00284A86" w:rsidRPr="005C70D5">
        <w:rPr>
          <w:szCs w:val="20"/>
        </w:rPr>
        <w:t>d</w:t>
      </w:r>
      <w:r w:rsidR="00391438" w:rsidRPr="005C70D5">
        <w:rPr>
          <w:szCs w:val="20"/>
        </w:rPr>
        <w:t>irect</w:t>
      </w:r>
      <w:r w:rsidR="00284A86" w:rsidRPr="005C70D5">
        <w:rPr>
          <w:szCs w:val="20"/>
        </w:rPr>
        <w:t>ly</w:t>
      </w:r>
      <w:r w:rsidR="00391438" w:rsidRPr="005C70D5">
        <w:rPr>
          <w:szCs w:val="20"/>
        </w:rPr>
        <w:t xml:space="preserve"> Creat</w:t>
      </w:r>
      <w:r w:rsidR="00284A86" w:rsidRPr="005C70D5">
        <w:rPr>
          <w:szCs w:val="20"/>
        </w:rPr>
        <w:t>ing</w:t>
      </w:r>
      <w:r w:rsidR="00391438" w:rsidRPr="005C70D5">
        <w:rPr>
          <w:szCs w:val="20"/>
        </w:rPr>
        <w:t>, Updat</w:t>
      </w:r>
      <w:r w:rsidR="00284A86" w:rsidRPr="005C70D5">
        <w:rPr>
          <w:szCs w:val="20"/>
        </w:rPr>
        <w:t>ing</w:t>
      </w:r>
      <w:r w:rsidR="00391438" w:rsidRPr="005C70D5">
        <w:rPr>
          <w:szCs w:val="20"/>
        </w:rPr>
        <w:t>, or Delet</w:t>
      </w:r>
      <w:r w:rsidR="00284A86" w:rsidRPr="005C70D5">
        <w:rPr>
          <w:szCs w:val="20"/>
        </w:rPr>
        <w:t>ing</w:t>
      </w:r>
      <w:r w:rsidR="00391438" w:rsidRPr="005C70D5">
        <w:rPr>
          <w:szCs w:val="20"/>
        </w:rPr>
        <w:t xml:space="preserve"> </w:t>
      </w:r>
      <w:r w:rsidR="00284A86" w:rsidRPr="005C70D5">
        <w:rPr>
          <w:szCs w:val="20"/>
        </w:rPr>
        <w:t>data in</w:t>
      </w:r>
      <w:r w:rsidR="00391438" w:rsidRPr="005C70D5">
        <w:rPr>
          <w:szCs w:val="20"/>
        </w:rPr>
        <w:t xml:space="preserve"> </w:t>
      </w:r>
      <w:hyperlink r:id="rId21" w:history="1">
        <w:r w:rsidR="00391438" w:rsidRPr="005C70D5">
          <w:rPr>
            <w:szCs w:val="20"/>
          </w:rPr>
          <w:t>Unrestricted tables in D</w:t>
        </w:r>
        <w:r w:rsidR="00284A86" w:rsidRPr="005C70D5">
          <w:rPr>
            <w:szCs w:val="20"/>
          </w:rPr>
          <w:t xml:space="preserve">ynamics </w:t>
        </w:r>
        <w:r w:rsidR="00391438" w:rsidRPr="005C70D5">
          <w:rPr>
            <w:szCs w:val="20"/>
          </w:rPr>
          <w:t>365</w:t>
        </w:r>
      </w:hyperlink>
      <w:r w:rsidR="00391438" w:rsidRPr="005C70D5">
        <w:rPr>
          <w:szCs w:val="20"/>
        </w:rPr>
        <w:t xml:space="preserve"> requires</w:t>
      </w:r>
      <w:r w:rsidR="00C512CD" w:rsidRPr="005C70D5">
        <w:rPr>
          <w:szCs w:val="20"/>
        </w:rPr>
        <w:t xml:space="preserve"> either</w:t>
      </w:r>
      <w:r w:rsidR="00391438" w:rsidRPr="005C70D5">
        <w:rPr>
          <w:szCs w:val="20"/>
        </w:rPr>
        <w:t xml:space="preserve"> a P</w:t>
      </w:r>
      <w:r w:rsidR="00C512CD" w:rsidRPr="005C70D5">
        <w:rPr>
          <w:szCs w:val="20"/>
        </w:rPr>
        <w:t xml:space="preserve">ower </w:t>
      </w:r>
      <w:r w:rsidR="00391438" w:rsidRPr="005C70D5">
        <w:rPr>
          <w:szCs w:val="20"/>
        </w:rPr>
        <w:t>P</w:t>
      </w:r>
      <w:r w:rsidR="00C512CD" w:rsidRPr="005C70D5">
        <w:rPr>
          <w:szCs w:val="20"/>
        </w:rPr>
        <w:t>latform</w:t>
      </w:r>
      <w:r w:rsidR="00391438" w:rsidRPr="005C70D5">
        <w:rPr>
          <w:szCs w:val="20"/>
        </w:rPr>
        <w:t xml:space="preserve"> or D</w:t>
      </w:r>
      <w:r w:rsidR="00C512CD" w:rsidRPr="005C70D5">
        <w:rPr>
          <w:szCs w:val="20"/>
        </w:rPr>
        <w:t xml:space="preserve">ynamics </w:t>
      </w:r>
      <w:r w:rsidR="00391438" w:rsidRPr="005C70D5">
        <w:rPr>
          <w:szCs w:val="20"/>
        </w:rPr>
        <w:t xml:space="preserve">365 license. </w:t>
      </w:r>
    </w:p>
    <w:tbl>
      <w:tblPr>
        <w:tblW w:w="8949" w:type="dxa"/>
        <w:tblInd w:w="843" w:type="dxa"/>
        <w:tblBorders>
          <w:top w:val="single" w:sz="4" w:space="0" w:color="E0E0E0"/>
          <w:left w:val="single" w:sz="4" w:space="0" w:color="E0E0E0"/>
          <w:bottom w:val="single" w:sz="4" w:space="0" w:color="E0E0E0"/>
          <w:right w:val="single" w:sz="4" w:space="0" w:color="E0E0E0"/>
        </w:tblBorders>
        <w:tblCellMar>
          <w:top w:w="15" w:type="dxa"/>
          <w:left w:w="15" w:type="dxa"/>
          <w:bottom w:w="15" w:type="dxa"/>
          <w:right w:w="15" w:type="dxa"/>
        </w:tblCellMar>
        <w:tblLook w:val="04A0" w:firstRow="1" w:lastRow="0" w:firstColumn="1" w:lastColumn="0" w:noHBand="0" w:noVBand="1"/>
      </w:tblPr>
      <w:tblGrid>
        <w:gridCol w:w="2757"/>
        <w:gridCol w:w="3024"/>
        <w:gridCol w:w="3168"/>
      </w:tblGrid>
      <w:tr w:rsidR="00A5629E" w:rsidRPr="00FF23BC" w14:paraId="12D01ECF" w14:textId="77777777" w:rsidTr="003B73F0">
        <w:trPr>
          <w:trHeight w:val="1083"/>
          <w:tblHeader/>
        </w:trPr>
        <w:tc>
          <w:tcPr>
            <w:tcW w:w="2757" w:type="dxa"/>
            <w:tcBorders>
              <w:top w:val="nil"/>
              <w:left w:val="nil"/>
              <w:bottom w:val="nil"/>
              <w:right w:val="nil"/>
            </w:tcBorders>
            <w:shd w:val="clear" w:color="auto" w:fill="0070C0"/>
            <w:tcMar>
              <w:top w:w="15" w:type="dxa"/>
              <w:left w:w="75" w:type="dxa"/>
              <w:bottom w:w="15" w:type="dxa"/>
              <w:right w:w="75" w:type="dxa"/>
            </w:tcMar>
            <w:vAlign w:val="center"/>
            <w:hideMark/>
          </w:tcPr>
          <w:p w14:paraId="039376E6" w14:textId="77777777" w:rsidR="00A5629E" w:rsidRPr="003B73F0" w:rsidRDefault="00A5629E" w:rsidP="00DB2BB9">
            <w:pPr>
              <w:tabs>
                <w:tab w:val="clear" w:pos="9360"/>
              </w:tabs>
              <w:spacing w:after="0" w:line="259" w:lineRule="auto"/>
              <w:rPr>
                <w:color w:val="FFFFFF" w:themeColor="background1"/>
                <w:sz w:val="18"/>
                <w:szCs w:val="18"/>
              </w:rPr>
            </w:pPr>
            <w:r w:rsidRPr="003B73F0">
              <w:rPr>
                <w:color w:val="FFFFFF" w:themeColor="background1"/>
                <w:sz w:val="18"/>
                <w:szCs w:val="18"/>
              </w:rPr>
              <w:t>Access Type</w:t>
            </w:r>
          </w:p>
        </w:tc>
        <w:tc>
          <w:tcPr>
            <w:tcW w:w="3024" w:type="dxa"/>
            <w:tcBorders>
              <w:top w:val="nil"/>
              <w:left w:val="nil"/>
              <w:bottom w:val="nil"/>
              <w:right w:val="nil"/>
            </w:tcBorders>
            <w:shd w:val="clear" w:color="auto" w:fill="0070C0"/>
            <w:tcMar>
              <w:top w:w="15" w:type="dxa"/>
              <w:left w:w="75" w:type="dxa"/>
              <w:bottom w:w="15" w:type="dxa"/>
              <w:right w:w="75" w:type="dxa"/>
            </w:tcMar>
            <w:vAlign w:val="center"/>
            <w:hideMark/>
          </w:tcPr>
          <w:p w14:paraId="4B44FEFD" w14:textId="77777777" w:rsidR="00A5629E" w:rsidRPr="003B73F0" w:rsidRDefault="00A5629E" w:rsidP="003B73F0">
            <w:pPr>
              <w:tabs>
                <w:tab w:val="clear" w:pos="9360"/>
              </w:tabs>
              <w:spacing w:after="0" w:line="259" w:lineRule="auto"/>
              <w:jc w:val="center"/>
              <w:rPr>
                <w:color w:val="FFFFFF" w:themeColor="background1"/>
                <w:sz w:val="18"/>
                <w:szCs w:val="18"/>
              </w:rPr>
            </w:pPr>
            <w:r w:rsidRPr="003B73F0">
              <w:rPr>
                <w:color w:val="FFFFFF" w:themeColor="background1"/>
                <w:sz w:val="18"/>
                <w:szCs w:val="18"/>
              </w:rPr>
              <w:t>Restricted Tables</w:t>
            </w:r>
          </w:p>
        </w:tc>
        <w:tc>
          <w:tcPr>
            <w:tcW w:w="3168" w:type="dxa"/>
            <w:tcBorders>
              <w:top w:val="nil"/>
              <w:left w:val="nil"/>
              <w:bottom w:val="nil"/>
              <w:right w:val="nil"/>
            </w:tcBorders>
            <w:shd w:val="clear" w:color="auto" w:fill="0070C0"/>
            <w:tcMar>
              <w:top w:w="15" w:type="dxa"/>
              <w:left w:w="75" w:type="dxa"/>
              <w:bottom w:w="15" w:type="dxa"/>
              <w:right w:w="75" w:type="dxa"/>
            </w:tcMar>
            <w:vAlign w:val="center"/>
            <w:hideMark/>
          </w:tcPr>
          <w:p w14:paraId="30F71AE9" w14:textId="77777777" w:rsidR="00A5629E" w:rsidRPr="003B73F0" w:rsidRDefault="00A5629E" w:rsidP="003B73F0">
            <w:pPr>
              <w:tabs>
                <w:tab w:val="clear" w:pos="9360"/>
              </w:tabs>
              <w:spacing w:after="0" w:line="259" w:lineRule="auto"/>
              <w:jc w:val="center"/>
              <w:rPr>
                <w:color w:val="FFFFFF" w:themeColor="background1"/>
                <w:sz w:val="18"/>
                <w:szCs w:val="18"/>
              </w:rPr>
            </w:pPr>
            <w:r w:rsidRPr="003B73F0">
              <w:rPr>
                <w:color w:val="FFFFFF" w:themeColor="background1"/>
                <w:sz w:val="18"/>
                <w:szCs w:val="18"/>
              </w:rPr>
              <w:t>Unrestricted Tables</w:t>
            </w:r>
          </w:p>
        </w:tc>
      </w:tr>
      <w:tr w:rsidR="00A5629E" w:rsidRPr="00FF23BC" w14:paraId="4132D554" w14:textId="77777777" w:rsidTr="003B73F0">
        <w:trPr>
          <w:trHeight w:val="600"/>
        </w:trPr>
        <w:tc>
          <w:tcPr>
            <w:tcW w:w="2757" w:type="dxa"/>
            <w:tcBorders>
              <w:top w:val="nil"/>
              <w:left w:val="nil"/>
              <w:bottom w:val="single" w:sz="4" w:space="0" w:color="D6D6D6"/>
              <w:right w:val="nil"/>
            </w:tcBorders>
            <w:tcMar>
              <w:top w:w="15" w:type="dxa"/>
              <w:left w:w="75" w:type="dxa"/>
              <w:bottom w:w="15" w:type="dxa"/>
              <w:right w:w="75" w:type="dxa"/>
            </w:tcMar>
            <w:vAlign w:val="center"/>
            <w:hideMark/>
          </w:tcPr>
          <w:p w14:paraId="553AAD96" w14:textId="461BD113" w:rsidR="00A5629E" w:rsidRPr="00DB2BB9" w:rsidRDefault="00A5629E" w:rsidP="00DB2BB9">
            <w:pPr>
              <w:tabs>
                <w:tab w:val="clear" w:pos="9360"/>
              </w:tabs>
              <w:spacing w:after="0" w:line="259" w:lineRule="auto"/>
              <w:rPr>
                <w:sz w:val="18"/>
                <w:szCs w:val="18"/>
              </w:rPr>
            </w:pPr>
            <w:r w:rsidRPr="00DB2BB9">
              <w:rPr>
                <w:sz w:val="18"/>
                <w:szCs w:val="18"/>
              </w:rPr>
              <w:t>Direct</w:t>
            </w:r>
            <w:r w:rsidR="00DE7F90">
              <w:rPr>
                <w:sz w:val="18"/>
                <w:szCs w:val="18"/>
              </w:rPr>
              <w:t xml:space="preserve"> -</w:t>
            </w:r>
            <w:r w:rsidRPr="00DB2BB9">
              <w:rPr>
                <w:sz w:val="18"/>
                <w:szCs w:val="18"/>
              </w:rPr>
              <w:t xml:space="preserve"> Read</w:t>
            </w:r>
          </w:p>
        </w:tc>
        <w:tc>
          <w:tcPr>
            <w:tcW w:w="3024" w:type="dxa"/>
            <w:tcBorders>
              <w:top w:val="nil"/>
              <w:left w:val="nil"/>
              <w:bottom w:val="single" w:sz="4" w:space="0" w:color="D6D6D6"/>
              <w:right w:val="nil"/>
            </w:tcBorders>
            <w:tcMar>
              <w:top w:w="15" w:type="dxa"/>
              <w:left w:w="75" w:type="dxa"/>
              <w:bottom w:w="15" w:type="dxa"/>
              <w:right w:w="75" w:type="dxa"/>
            </w:tcMar>
            <w:vAlign w:val="center"/>
            <w:hideMark/>
          </w:tcPr>
          <w:p w14:paraId="47222AC9" w14:textId="77777777" w:rsidR="00A5629E" w:rsidRPr="00DB2BB9" w:rsidRDefault="00A5629E" w:rsidP="003B73F0">
            <w:pPr>
              <w:tabs>
                <w:tab w:val="clear" w:pos="9360"/>
              </w:tabs>
              <w:spacing w:after="0" w:line="259" w:lineRule="auto"/>
              <w:jc w:val="center"/>
              <w:rPr>
                <w:sz w:val="18"/>
                <w:szCs w:val="18"/>
              </w:rPr>
            </w:pPr>
            <w:r w:rsidRPr="00DB2BB9">
              <w:rPr>
                <w:sz w:val="18"/>
                <w:szCs w:val="18"/>
              </w:rPr>
              <w:t>Dynamics 365 license</w:t>
            </w:r>
          </w:p>
        </w:tc>
        <w:tc>
          <w:tcPr>
            <w:tcW w:w="3168" w:type="dxa"/>
            <w:tcBorders>
              <w:top w:val="nil"/>
              <w:left w:val="nil"/>
              <w:bottom w:val="single" w:sz="4" w:space="0" w:color="D6D6D6"/>
              <w:right w:val="nil"/>
            </w:tcBorders>
            <w:tcMar>
              <w:top w:w="15" w:type="dxa"/>
              <w:left w:w="75" w:type="dxa"/>
              <w:bottom w:w="15" w:type="dxa"/>
              <w:right w:w="75" w:type="dxa"/>
            </w:tcMar>
            <w:vAlign w:val="center"/>
            <w:hideMark/>
          </w:tcPr>
          <w:p w14:paraId="04D02BF4" w14:textId="0527AB5D" w:rsidR="00A5629E" w:rsidRPr="00DB2BB9" w:rsidRDefault="00A5629E" w:rsidP="003B73F0">
            <w:pPr>
              <w:tabs>
                <w:tab w:val="clear" w:pos="9360"/>
              </w:tabs>
              <w:spacing w:after="0" w:line="259" w:lineRule="auto"/>
              <w:jc w:val="center"/>
              <w:rPr>
                <w:sz w:val="18"/>
                <w:szCs w:val="18"/>
              </w:rPr>
            </w:pPr>
            <w:r w:rsidRPr="00DB2BB9">
              <w:rPr>
                <w:sz w:val="18"/>
                <w:szCs w:val="18"/>
              </w:rPr>
              <w:t>Dynamics 365 license</w:t>
            </w:r>
          </w:p>
        </w:tc>
      </w:tr>
      <w:tr w:rsidR="00A5629E" w:rsidRPr="00FF23BC" w14:paraId="5366004B" w14:textId="77777777" w:rsidTr="003B73F0">
        <w:trPr>
          <w:trHeight w:val="600"/>
        </w:trPr>
        <w:tc>
          <w:tcPr>
            <w:tcW w:w="2757" w:type="dxa"/>
            <w:tcBorders>
              <w:top w:val="nil"/>
              <w:left w:val="nil"/>
              <w:bottom w:val="single" w:sz="4" w:space="0" w:color="D6D6D6"/>
              <w:right w:val="nil"/>
            </w:tcBorders>
            <w:tcMar>
              <w:top w:w="15" w:type="dxa"/>
              <w:left w:w="75" w:type="dxa"/>
              <w:bottom w:w="15" w:type="dxa"/>
              <w:right w:w="75" w:type="dxa"/>
            </w:tcMar>
            <w:vAlign w:val="center"/>
            <w:hideMark/>
          </w:tcPr>
          <w:p w14:paraId="562EDF5D" w14:textId="146BBC2B" w:rsidR="00A5629E" w:rsidRPr="00DB2BB9" w:rsidRDefault="00A5629E" w:rsidP="00DB2BB9">
            <w:pPr>
              <w:tabs>
                <w:tab w:val="clear" w:pos="9360"/>
              </w:tabs>
              <w:spacing w:after="0" w:line="259" w:lineRule="auto"/>
              <w:rPr>
                <w:sz w:val="18"/>
                <w:szCs w:val="18"/>
              </w:rPr>
            </w:pPr>
            <w:r w:rsidRPr="00DB2BB9">
              <w:rPr>
                <w:sz w:val="18"/>
                <w:szCs w:val="18"/>
              </w:rPr>
              <w:t xml:space="preserve">Direct </w:t>
            </w:r>
            <w:r w:rsidR="00DE7F90">
              <w:rPr>
                <w:sz w:val="18"/>
                <w:szCs w:val="18"/>
              </w:rPr>
              <w:t xml:space="preserve">- </w:t>
            </w:r>
            <w:r w:rsidRPr="00DB2BB9">
              <w:rPr>
                <w:sz w:val="18"/>
                <w:szCs w:val="18"/>
              </w:rPr>
              <w:t>Create, Update, Delete</w:t>
            </w:r>
          </w:p>
        </w:tc>
        <w:tc>
          <w:tcPr>
            <w:tcW w:w="3024" w:type="dxa"/>
            <w:tcBorders>
              <w:top w:val="nil"/>
              <w:left w:val="nil"/>
              <w:bottom w:val="single" w:sz="4" w:space="0" w:color="D6D6D6"/>
              <w:right w:val="nil"/>
            </w:tcBorders>
            <w:tcMar>
              <w:top w:w="15" w:type="dxa"/>
              <w:left w:w="75" w:type="dxa"/>
              <w:bottom w:w="15" w:type="dxa"/>
              <w:right w:w="75" w:type="dxa"/>
            </w:tcMar>
            <w:vAlign w:val="center"/>
            <w:hideMark/>
          </w:tcPr>
          <w:p w14:paraId="5F3BE98B" w14:textId="77777777" w:rsidR="00A5629E" w:rsidRPr="00DB2BB9" w:rsidRDefault="00A5629E" w:rsidP="003B73F0">
            <w:pPr>
              <w:tabs>
                <w:tab w:val="clear" w:pos="9360"/>
              </w:tabs>
              <w:spacing w:after="0" w:line="259" w:lineRule="auto"/>
              <w:jc w:val="center"/>
              <w:rPr>
                <w:sz w:val="18"/>
                <w:szCs w:val="18"/>
              </w:rPr>
            </w:pPr>
            <w:r w:rsidRPr="00DB2BB9">
              <w:rPr>
                <w:sz w:val="18"/>
                <w:szCs w:val="18"/>
              </w:rPr>
              <w:t>Dynamics 365 license</w:t>
            </w:r>
          </w:p>
        </w:tc>
        <w:tc>
          <w:tcPr>
            <w:tcW w:w="3168" w:type="dxa"/>
            <w:tcBorders>
              <w:top w:val="nil"/>
              <w:left w:val="nil"/>
              <w:bottom w:val="single" w:sz="4" w:space="0" w:color="D6D6D6"/>
              <w:right w:val="nil"/>
            </w:tcBorders>
            <w:tcMar>
              <w:top w:w="15" w:type="dxa"/>
              <w:left w:w="75" w:type="dxa"/>
              <w:bottom w:w="15" w:type="dxa"/>
              <w:right w:w="75" w:type="dxa"/>
            </w:tcMar>
            <w:vAlign w:val="center"/>
            <w:hideMark/>
          </w:tcPr>
          <w:p w14:paraId="187B75E1" w14:textId="1F89C429" w:rsidR="00A5629E" w:rsidRPr="00DB2BB9" w:rsidRDefault="00A5629E" w:rsidP="003B73F0">
            <w:pPr>
              <w:tabs>
                <w:tab w:val="clear" w:pos="9360"/>
              </w:tabs>
              <w:spacing w:after="0" w:line="259" w:lineRule="auto"/>
              <w:jc w:val="center"/>
              <w:rPr>
                <w:sz w:val="18"/>
                <w:szCs w:val="18"/>
              </w:rPr>
            </w:pPr>
            <w:r w:rsidRPr="00DB2BB9">
              <w:rPr>
                <w:sz w:val="18"/>
                <w:szCs w:val="18"/>
              </w:rPr>
              <w:t>Dynamics 365 license</w:t>
            </w:r>
          </w:p>
        </w:tc>
      </w:tr>
      <w:tr w:rsidR="00A5629E" w:rsidRPr="00FF23BC" w14:paraId="7355BF7D" w14:textId="77777777" w:rsidTr="003B73F0">
        <w:trPr>
          <w:trHeight w:val="600"/>
        </w:trPr>
        <w:tc>
          <w:tcPr>
            <w:tcW w:w="2757" w:type="dxa"/>
            <w:tcBorders>
              <w:top w:val="nil"/>
              <w:left w:val="nil"/>
              <w:bottom w:val="single" w:sz="4" w:space="0" w:color="D6D6D6"/>
              <w:right w:val="nil"/>
            </w:tcBorders>
            <w:tcMar>
              <w:top w:w="15" w:type="dxa"/>
              <w:left w:w="75" w:type="dxa"/>
              <w:bottom w:w="15" w:type="dxa"/>
              <w:right w:w="75" w:type="dxa"/>
            </w:tcMar>
            <w:vAlign w:val="center"/>
            <w:hideMark/>
          </w:tcPr>
          <w:p w14:paraId="0B2628FF" w14:textId="43886026" w:rsidR="00A5629E" w:rsidRPr="00DB2BB9" w:rsidRDefault="00A5629E" w:rsidP="00DB2BB9">
            <w:pPr>
              <w:tabs>
                <w:tab w:val="clear" w:pos="9360"/>
              </w:tabs>
              <w:spacing w:after="0" w:line="259" w:lineRule="auto"/>
              <w:rPr>
                <w:sz w:val="18"/>
                <w:szCs w:val="18"/>
              </w:rPr>
            </w:pPr>
            <w:r w:rsidRPr="00DB2BB9">
              <w:rPr>
                <w:sz w:val="18"/>
                <w:szCs w:val="18"/>
              </w:rPr>
              <w:t>Indirect</w:t>
            </w:r>
            <w:r w:rsidR="00DE7F90">
              <w:rPr>
                <w:sz w:val="18"/>
                <w:szCs w:val="18"/>
              </w:rPr>
              <w:t xml:space="preserve"> - </w:t>
            </w:r>
            <w:r w:rsidRPr="00DB2BB9">
              <w:rPr>
                <w:sz w:val="18"/>
                <w:szCs w:val="18"/>
              </w:rPr>
              <w:t>Read</w:t>
            </w:r>
          </w:p>
        </w:tc>
        <w:tc>
          <w:tcPr>
            <w:tcW w:w="3024" w:type="dxa"/>
            <w:tcBorders>
              <w:top w:val="nil"/>
              <w:left w:val="nil"/>
              <w:bottom w:val="single" w:sz="4" w:space="0" w:color="D6D6D6"/>
              <w:right w:val="nil"/>
            </w:tcBorders>
            <w:tcMar>
              <w:top w:w="15" w:type="dxa"/>
              <w:left w:w="75" w:type="dxa"/>
              <w:bottom w:w="15" w:type="dxa"/>
              <w:right w:w="75" w:type="dxa"/>
            </w:tcMar>
            <w:vAlign w:val="center"/>
            <w:hideMark/>
          </w:tcPr>
          <w:p w14:paraId="51FF79C1" w14:textId="77777777" w:rsidR="00A5629E" w:rsidRPr="00DB2BB9" w:rsidRDefault="00A5629E" w:rsidP="003B73F0">
            <w:pPr>
              <w:tabs>
                <w:tab w:val="clear" w:pos="9360"/>
              </w:tabs>
              <w:spacing w:after="0" w:line="259" w:lineRule="auto"/>
              <w:jc w:val="center"/>
              <w:rPr>
                <w:sz w:val="18"/>
                <w:szCs w:val="18"/>
              </w:rPr>
            </w:pPr>
            <w:r w:rsidRPr="00DB2BB9">
              <w:rPr>
                <w:sz w:val="18"/>
                <w:szCs w:val="18"/>
              </w:rPr>
              <w:t>Dynamics 365 license</w:t>
            </w:r>
          </w:p>
        </w:tc>
        <w:tc>
          <w:tcPr>
            <w:tcW w:w="3168" w:type="dxa"/>
            <w:tcBorders>
              <w:top w:val="nil"/>
              <w:left w:val="nil"/>
              <w:bottom w:val="single" w:sz="4" w:space="0" w:color="D6D6D6"/>
              <w:right w:val="nil"/>
            </w:tcBorders>
            <w:tcMar>
              <w:top w:w="15" w:type="dxa"/>
              <w:left w:w="75" w:type="dxa"/>
              <w:bottom w:w="15" w:type="dxa"/>
              <w:right w:w="75" w:type="dxa"/>
            </w:tcMar>
            <w:vAlign w:val="center"/>
            <w:hideMark/>
          </w:tcPr>
          <w:p w14:paraId="50EEC704" w14:textId="77777777" w:rsidR="00A5629E" w:rsidRPr="00DB2BB9" w:rsidRDefault="00A5629E" w:rsidP="003B73F0">
            <w:pPr>
              <w:tabs>
                <w:tab w:val="clear" w:pos="9360"/>
              </w:tabs>
              <w:spacing w:after="0" w:line="259" w:lineRule="auto"/>
              <w:jc w:val="center"/>
              <w:rPr>
                <w:sz w:val="18"/>
                <w:szCs w:val="18"/>
              </w:rPr>
            </w:pPr>
            <w:r w:rsidRPr="00DB2BB9">
              <w:rPr>
                <w:sz w:val="18"/>
                <w:szCs w:val="18"/>
              </w:rPr>
              <w:t>Dynamics 365, Power Apps, or Power Automate license</w:t>
            </w:r>
          </w:p>
        </w:tc>
      </w:tr>
      <w:tr w:rsidR="00A5629E" w:rsidRPr="00FF23BC" w14:paraId="065F209E" w14:textId="77777777" w:rsidTr="003B73F0">
        <w:trPr>
          <w:trHeight w:val="600"/>
        </w:trPr>
        <w:tc>
          <w:tcPr>
            <w:tcW w:w="2757" w:type="dxa"/>
            <w:tcBorders>
              <w:top w:val="nil"/>
              <w:left w:val="nil"/>
              <w:bottom w:val="single" w:sz="4" w:space="0" w:color="D6D6D6"/>
              <w:right w:val="nil"/>
            </w:tcBorders>
            <w:tcMar>
              <w:top w:w="15" w:type="dxa"/>
              <w:left w:w="75" w:type="dxa"/>
              <w:bottom w:w="15" w:type="dxa"/>
              <w:right w:w="75" w:type="dxa"/>
            </w:tcMar>
            <w:vAlign w:val="center"/>
            <w:hideMark/>
          </w:tcPr>
          <w:p w14:paraId="3BA012D9" w14:textId="512B5369" w:rsidR="00A5629E" w:rsidRPr="00DB2BB9" w:rsidRDefault="00A5629E" w:rsidP="00DB2BB9">
            <w:pPr>
              <w:tabs>
                <w:tab w:val="clear" w:pos="9360"/>
              </w:tabs>
              <w:spacing w:after="0" w:line="259" w:lineRule="auto"/>
              <w:rPr>
                <w:sz w:val="18"/>
                <w:szCs w:val="18"/>
              </w:rPr>
            </w:pPr>
            <w:r w:rsidRPr="00DB2BB9">
              <w:rPr>
                <w:sz w:val="18"/>
                <w:szCs w:val="18"/>
              </w:rPr>
              <w:t xml:space="preserve">Indirect </w:t>
            </w:r>
            <w:r w:rsidR="00DE7F90">
              <w:rPr>
                <w:sz w:val="18"/>
                <w:szCs w:val="18"/>
              </w:rPr>
              <w:t xml:space="preserve">- </w:t>
            </w:r>
            <w:r w:rsidRPr="00DB2BB9">
              <w:rPr>
                <w:sz w:val="18"/>
                <w:szCs w:val="18"/>
              </w:rPr>
              <w:t>Create, Update, Delete</w:t>
            </w:r>
          </w:p>
        </w:tc>
        <w:tc>
          <w:tcPr>
            <w:tcW w:w="3024" w:type="dxa"/>
            <w:tcBorders>
              <w:top w:val="nil"/>
              <w:left w:val="nil"/>
              <w:bottom w:val="single" w:sz="4" w:space="0" w:color="D6D6D6"/>
              <w:right w:val="nil"/>
            </w:tcBorders>
            <w:tcMar>
              <w:top w:w="15" w:type="dxa"/>
              <w:left w:w="75" w:type="dxa"/>
              <w:bottom w:w="15" w:type="dxa"/>
              <w:right w:w="75" w:type="dxa"/>
            </w:tcMar>
            <w:vAlign w:val="center"/>
            <w:hideMark/>
          </w:tcPr>
          <w:p w14:paraId="06FFF32A" w14:textId="77777777" w:rsidR="00A5629E" w:rsidRPr="00DB2BB9" w:rsidRDefault="00A5629E" w:rsidP="003B73F0">
            <w:pPr>
              <w:tabs>
                <w:tab w:val="clear" w:pos="9360"/>
              </w:tabs>
              <w:spacing w:after="0" w:line="259" w:lineRule="auto"/>
              <w:jc w:val="center"/>
              <w:rPr>
                <w:sz w:val="18"/>
                <w:szCs w:val="18"/>
              </w:rPr>
            </w:pPr>
            <w:r w:rsidRPr="00DB2BB9">
              <w:rPr>
                <w:sz w:val="18"/>
                <w:szCs w:val="18"/>
              </w:rPr>
              <w:t>Dynamics 365 license</w:t>
            </w:r>
          </w:p>
        </w:tc>
        <w:tc>
          <w:tcPr>
            <w:tcW w:w="3168" w:type="dxa"/>
            <w:tcBorders>
              <w:top w:val="nil"/>
              <w:left w:val="nil"/>
              <w:bottom w:val="single" w:sz="4" w:space="0" w:color="D6D6D6"/>
              <w:right w:val="nil"/>
            </w:tcBorders>
            <w:tcMar>
              <w:top w:w="15" w:type="dxa"/>
              <w:left w:w="75" w:type="dxa"/>
              <w:bottom w:w="15" w:type="dxa"/>
              <w:right w:w="75" w:type="dxa"/>
            </w:tcMar>
            <w:vAlign w:val="center"/>
            <w:hideMark/>
          </w:tcPr>
          <w:p w14:paraId="24204E0D" w14:textId="77777777" w:rsidR="00A5629E" w:rsidRPr="00DB2BB9" w:rsidRDefault="00A5629E" w:rsidP="003B73F0">
            <w:pPr>
              <w:tabs>
                <w:tab w:val="clear" w:pos="9360"/>
              </w:tabs>
              <w:spacing w:after="0" w:line="259" w:lineRule="auto"/>
              <w:jc w:val="center"/>
              <w:rPr>
                <w:sz w:val="18"/>
                <w:szCs w:val="18"/>
              </w:rPr>
            </w:pPr>
            <w:r w:rsidRPr="00DB2BB9">
              <w:rPr>
                <w:sz w:val="18"/>
                <w:szCs w:val="18"/>
              </w:rPr>
              <w:t>Dynamics 365, Power Apps, or Power Automate license</w:t>
            </w:r>
          </w:p>
        </w:tc>
      </w:tr>
    </w:tbl>
    <w:p w14:paraId="0F575579" w14:textId="77777777" w:rsidR="007615B6" w:rsidRDefault="007615B6" w:rsidP="0063681C">
      <w:pPr>
        <w:tabs>
          <w:tab w:val="clear" w:pos="9360"/>
        </w:tabs>
        <w:spacing w:line="259" w:lineRule="auto"/>
        <w:rPr>
          <w:rFonts w:eastAsiaTheme="majorEastAsia" w:cstheme="majorBidi"/>
          <w:color w:val="0078D4"/>
          <w:sz w:val="36"/>
          <w:szCs w:val="26"/>
        </w:rPr>
      </w:pPr>
    </w:p>
    <w:p w14:paraId="1615A4AC" w14:textId="40349245" w:rsidR="009634EA" w:rsidRDefault="009634EA" w:rsidP="009634EA">
      <w:pPr>
        <w:pStyle w:val="Heading3"/>
      </w:pPr>
      <w:r>
        <w:t>Dynamics 365 Data &amp; Dataverse</w:t>
      </w:r>
    </w:p>
    <w:p w14:paraId="575B0797" w14:textId="77777777" w:rsidR="009634EA" w:rsidRDefault="009634EA" w:rsidP="009634EA">
      <w:pPr>
        <w:pStyle w:val="Image"/>
      </w:pPr>
      <w:r>
        <w:rPr>
          <w:noProof/>
        </w:rPr>
        <w:drawing>
          <wp:inline distT="0" distB="0" distL="0" distR="0" wp14:anchorId="3B7AC68D" wp14:editId="4DF5499D">
            <wp:extent cx="6856557" cy="1751330"/>
            <wp:effectExtent l="0" t="0" r="1905" b="1270"/>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22">
                      <a:extLst>
                        <a:ext uri="{28A0092B-C50C-407E-A947-70E740481C1C}">
                          <a14:useLocalDpi xmlns:a14="http://schemas.microsoft.com/office/drawing/2010/main" val="0"/>
                        </a:ext>
                      </a:extLst>
                    </a:blip>
                    <a:stretch>
                      <a:fillRect/>
                    </a:stretch>
                  </pic:blipFill>
                  <pic:spPr>
                    <a:xfrm>
                      <a:off x="0" y="0"/>
                      <a:ext cx="6856557" cy="1751330"/>
                    </a:xfrm>
                    <a:prstGeom prst="rect">
                      <a:avLst/>
                    </a:prstGeom>
                  </pic:spPr>
                </pic:pic>
              </a:graphicData>
            </a:graphic>
          </wp:inline>
        </w:drawing>
      </w:r>
    </w:p>
    <w:p w14:paraId="40C9F851" w14:textId="3EB9952A" w:rsidR="009634EA" w:rsidRPr="00430900" w:rsidRDefault="009634EA" w:rsidP="00A30EDF">
      <w:pPr>
        <w:pStyle w:val="Image"/>
      </w:pPr>
      <w:r>
        <w:rPr>
          <w:noProof/>
        </w:rPr>
        <w:lastRenderedPageBreak/>
        <w:drawing>
          <wp:inline distT="0" distB="0" distL="0" distR="0" wp14:anchorId="1393189C" wp14:editId="065578D1">
            <wp:extent cx="6858000" cy="1727820"/>
            <wp:effectExtent l="0" t="0" r="0" b="6350"/>
            <wp:docPr id="4" name="Pictur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a:extLst>
                        <a:ext uri="{C183D7F6-B498-43B3-948B-1728B52AA6E4}">
                          <adec:decorative xmlns:adec="http://schemas.microsoft.com/office/drawing/2017/decorative" val="1"/>
                        </a:ext>
                      </a:extLst>
                    </pic:cNvPr>
                    <pic:cNvPicPr/>
                  </pic:nvPicPr>
                  <pic:blipFill>
                    <a:blip r:embed="rId23">
                      <a:extLst>
                        <a:ext uri="{28A0092B-C50C-407E-A947-70E740481C1C}">
                          <a14:useLocalDpi xmlns:a14="http://schemas.microsoft.com/office/drawing/2010/main" val="0"/>
                        </a:ext>
                      </a:extLst>
                    </a:blip>
                    <a:stretch>
                      <a:fillRect/>
                    </a:stretch>
                  </pic:blipFill>
                  <pic:spPr>
                    <a:xfrm>
                      <a:off x="0" y="0"/>
                      <a:ext cx="6858000" cy="1727820"/>
                    </a:xfrm>
                    <a:prstGeom prst="rect">
                      <a:avLst/>
                    </a:prstGeom>
                  </pic:spPr>
                </pic:pic>
              </a:graphicData>
            </a:graphic>
          </wp:inline>
        </w:drawing>
      </w:r>
    </w:p>
    <w:p w14:paraId="1F48102C" w14:textId="77777777" w:rsidR="009634EA" w:rsidRPr="00A05574" w:rsidRDefault="009634EA" w:rsidP="009634EA">
      <w:pPr>
        <w:pStyle w:val="Heading4"/>
      </w:pPr>
      <w:r w:rsidRPr="00A05574">
        <w:t>First party application and service access to data</w:t>
      </w:r>
      <w:r>
        <w:t xml:space="preserve"> </w:t>
      </w:r>
      <w:r w:rsidRPr="00A05574">
        <w:t>within</w:t>
      </w:r>
      <w:r>
        <w:t xml:space="preserve"> Dataverse</w:t>
      </w:r>
    </w:p>
    <w:p w14:paraId="2AA12C2C" w14:textId="77777777" w:rsidR="009634EA" w:rsidRPr="00D320E2" w:rsidRDefault="009634EA" w:rsidP="009634EA">
      <w:r w:rsidRPr="00D320E2">
        <w:t>There are many scenarios where</w:t>
      </w:r>
      <w:r>
        <w:t xml:space="preserve"> </w:t>
      </w:r>
      <w:r w:rsidRPr="00D320E2">
        <w:t>Dynamics</w:t>
      </w:r>
      <w:r>
        <w:t xml:space="preserve"> 365 </w:t>
      </w:r>
      <w:r w:rsidRPr="00D320E2">
        <w:t xml:space="preserve">data in </w:t>
      </w:r>
      <w:r>
        <w:t>Dataverse</w:t>
      </w:r>
      <w:r w:rsidRPr="00D320E2">
        <w:t xml:space="preserve"> </w:t>
      </w:r>
      <w:r>
        <w:t>is</w:t>
      </w:r>
      <w:r w:rsidRPr="00D320E2">
        <w:t xml:space="preserve"> created</w:t>
      </w:r>
      <w:r>
        <w:t xml:space="preserve"> </w:t>
      </w:r>
      <w:r w:rsidRPr="00D320E2">
        <w:t xml:space="preserve">with application business logic, or where updates to </w:t>
      </w:r>
      <w:r>
        <w:t>Dataverse</w:t>
      </w:r>
      <w:r w:rsidRPr="00D320E2">
        <w:t xml:space="preserve"> data will cause business logic in applications to</w:t>
      </w:r>
      <w:r>
        <w:t xml:space="preserve"> </w:t>
      </w:r>
      <w:r w:rsidRPr="00D320E2">
        <w:t>execute.</w:t>
      </w:r>
      <w:r>
        <w:t xml:space="preserve"> Customers</w:t>
      </w:r>
      <w:r w:rsidRPr="00D320E2">
        <w:t xml:space="preserve"> must enable</w:t>
      </w:r>
      <w:r>
        <w:t xml:space="preserve"> </w:t>
      </w:r>
      <w:r w:rsidRPr="00D320E2">
        <w:t>both cross-Dynamics</w:t>
      </w:r>
      <w:r>
        <w:t xml:space="preserve"> 365</w:t>
      </w:r>
      <w:r w:rsidRPr="00D320E2">
        <w:t xml:space="preserve"> application access to data and Power Platform access to data while still</w:t>
      </w:r>
      <w:r>
        <w:t xml:space="preserve"> ensuring</w:t>
      </w:r>
      <w:r w:rsidRPr="00D320E2">
        <w:t xml:space="preserve"> the</w:t>
      </w:r>
      <w:r>
        <w:t xml:space="preserve"> proper</w:t>
      </w:r>
      <w:r w:rsidRPr="00D320E2">
        <w:t xml:space="preserve"> licensing of</w:t>
      </w:r>
      <w:r>
        <w:t xml:space="preserve"> </w:t>
      </w:r>
      <w:r w:rsidRPr="00D320E2">
        <w:t>application</w:t>
      </w:r>
      <w:r>
        <w:t xml:space="preserve"> or user access is maintained. </w:t>
      </w:r>
    </w:p>
    <w:p w14:paraId="042852B4" w14:textId="77777777" w:rsidR="009634EA" w:rsidRPr="00A05574" w:rsidRDefault="009634EA" w:rsidP="009634EA">
      <w:pPr>
        <w:pStyle w:val="Heading4"/>
      </w:pPr>
      <w:r w:rsidRPr="00A05574">
        <w:t>Exporting of</w:t>
      </w:r>
      <w:r>
        <w:t xml:space="preserve"> </w:t>
      </w:r>
      <w:r w:rsidRPr="00A05574">
        <w:t>business application data outside of</w:t>
      </w:r>
      <w:r>
        <w:t xml:space="preserve"> Dataverse</w:t>
      </w:r>
    </w:p>
    <w:p w14:paraId="19F97825" w14:textId="5A876427" w:rsidR="009634EA" w:rsidRPr="005C70D5" w:rsidRDefault="009634EA" w:rsidP="009634EA">
      <w:pPr>
        <w:rPr>
          <w:szCs w:val="20"/>
        </w:rPr>
      </w:pPr>
      <w:r w:rsidRPr="005C70D5">
        <w:rPr>
          <w:szCs w:val="20"/>
        </w:rPr>
        <w:t>Customers can export data outside Dataverse. However, customers who are accessing Dataverse data, even when it is outside of Microsoft products, still require appropriate Microsoft application licensing. If the data exported is through an automated means, CALs will be required for appropriate access.</w:t>
      </w:r>
    </w:p>
    <w:p w14:paraId="1282D220" w14:textId="171A23C2" w:rsidR="009634EA" w:rsidRPr="00A05574" w:rsidRDefault="009634EA" w:rsidP="009634EA">
      <w:pPr>
        <w:pStyle w:val="Heading4"/>
      </w:pPr>
      <w:r w:rsidRPr="00A05574">
        <w:t>Third party integrations into Microsoft</w:t>
      </w:r>
      <w:r>
        <w:t xml:space="preserve"> </w:t>
      </w:r>
      <w:r w:rsidRPr="00A05574">
        <w:t>applications and services</w:t>
      </w:r>
    </w:p>
    <w:p w14:paraId="3FC3CF52" w14:textId="77777777" w:rsidR="009634EA" w:rsidRDefault="009634EA" w:rsidP="009634EA">
      <w:r w:rsidRPr="4EDA87B3">
        <w:t>Third party services can integrate into Microsoft services,</w:t>
      </w:r>
      <w:r>
        <w:t xml:space="preserve"> </w:t>
      </w:r>
      <w:r w:rsidRPr="4EDA87B3">
        <w:t xml:space="preserve">creating </w:t>
      </w:r>
      <w:r>
        <w:t>increased</w:t>
      </w:r>
      <w:r w:rsidRPr="4EDA87B3">
        <w:t xml:space="preserve"> value for customers, however, this can potentially cause significant workloads onto Microsoft systems. </w:t>
      </w:r>
      <w:r>
        <w:t>Hence,</w:t>
      </w:r>
      <w:r w:rsidRPr="4EDA87B3">
        <w:t xml:space="preserve"> all users of the integrating service must also be licensed for the Microsoft service that they are integrated with, even if those users never use the Microsoft service directly.</w:t>
      </w:r>
      <w:r>
        <w:t xml:space="preserve"> </w:t>
      </w:r>
    </w:p>
    <w:p w14:paraId="55F55162" w14:textId="77777777" w:rsidR="009634EA" w:rsidRPr="00A05574" w:rsidRDefault="009634EA" w:rsidP="009634EA">
      <w:pPr>
        <w:pStyle w:val="Heading4"/>
      </w:pPr>
      <w:r w:rsidRPr="00A05574">
        <w:t>Using</w:t>
      </w:r>
      <w:r>
        <w:t xml:space="preserve"> </w:t>
      </w:r>
      <w:r w:rsidRPr="00A05574">
        <w:t>first party</w:t>
      </w:r>
      <w:r>
        <w:t xml:space="preserve"> </w:t>
      </w:r>
      <w:r w:rsidRPr="00A05574">
        <w:t>non-user-based</w:t>
      </w:r>
      <w:r>
        <w:t xml:space="preserve"> </w:t>
      </w:r>
      <w:r w:rsidRPr="00A05574">
        <w:t>services</w:t>
      </w:r>
      <w:r>
        <w:t xml:space="preserve"> </w:t>
      </w:r>
      <w:r w:rsidRPr="00A05574">
        <w:t>to avoid</w:t>
      </w:r>
      <w:r>
        <w:t xml:space="preserve"> </w:t>
      </w:r>
      <w:r w:rsidRPr="00A05574">
        <w:t>first party</w:t>
      </w:r>
      <w:r>
        <w:t xml:space="preserve"> </w:t>
      </w:r>
      <w:r w:rsidRPr="00A05574">
        <w:t>user licensing</w:t>
      </w:r>
    </w:p>
    <w:p w14:paraId="3F3FF937" w14:textId="7BDDB30E" w:rsidR="009634EA" w:rsidRDefault="009634EA" w:rsidP="009634EA">
      <w:r>
        <w:t>Multiplexing</w:t>
      </w:r>
      <w:r w:rsidRPr="00D320E2">
        <w:t xml:space="preserve"> only applies to</w:t>
      </w:r>
      <w:r>
        <w:t xml:space="preserve"> access</w:t>
      </w:r>
      <w:r w:rsidRPr="00D320E2">
        <w:t>-based</w:t>
      </w:r>
      <w:r>
        <w:t xml:space="preserve"> </w:t>
      </w:r>
      <w:r w:rsidRPr="00D320E2">
        <w:t>licensing, which is a significant benefit that</w:t>
      </w:r>
      <w:r>
        <w:t xml:space="preserve"> </w:t>
      </w:r>
      <w:r w:rsidRPr="00D320E2">
        <w:t>metered,</w:t>
      </w:r>
      <w:r>
        <w:t xml:space="preserve"> </w:t>
      </w:r>
      <w:r w:rsidRPr="00D320E2">
        <w:t>core-based</w:t>
      </w:r>
      <w:r>
        <w:t xml:space="preserve"> </w:t>
      </w:r>
      <w:r w:rsidRPr="00D320E2">
        <w:t>and other non-user-aligned</w:t>
      </w:r>
      <w:r>
        <w:t xml:space="preserve"> </w:t>
      </w:r>
      <w:r w:rsidRPr="00D320E2">
        <w:t>licensing models offer.</w:t>
      </w:r>
      <w:r>
        <w:t xml:space="preserve"> </w:t>
      </w:r>
      <w:r w:rsidRPr="00D320E2">
        <w:t>When</w:t>
      </w:r>
      <w:r>
        <w:t xml:space="preserve"> </w:t>
      </w:r>
      <w:r w:rsidRPr="00D320E2">
        <w:t>user-based</w:t>
      </w:r>
      <w:r>
        <w:t xml:space="preserve"> </w:t>
      </w:r>
      <w:r w:rsidRPr="00D320E2">
        <w:t>licensing models and</w:t>
      </w:r>
      <w:r>
        <w:t xml:space="preserve"> </w:t>
      </w:r>
      <w:r w:rsidRPr="00D320E2">
        <w:t xml:space="preserve">non-user-aligned models co-exist, their interactions can be complex and </w:t>
      </w:r>
      <w:r>
        <w:t xml:space="preserve">can </w:t>
      </w:r>
      <w:r w:rsidRPr="00D320E2">
        <w:t xml:space="preserve">introduce </w:t>
      </w:r>
      <w:r>
        <w:t>additional licensing challenges for</w:t>
      </w:r>
      <w:r w:rsidRPr="00D320E2">
        <w:t xml:space="preserve"> customers.</w:t>
      </w:r>
      <w:r>
        <w:t xml:space="preserve"> </w:t>
      </w:r>
    </w:p>
    <w:p w14:paraId="144879F1" w14:textId="77777777" w:rsidR="009634EA" w:rsidRDefault="009634EA" w:rsidP="009634EA">
      <w:pPr>
        <w:pStyle w:val="Image"/>
        <w:rPr>
          <w:color w:val="505050"/>
          <w:sz w:val="18"/>
          <w:szCs w:val="20"/>
        </w:rPr>
      </w:pPr>
      <w:r>
        <w:rPr>
          <w:noProof/>
        </w:rPr>
        <w:drawing>
          <wp:inline distT="0" distB="0" distL="0" distR="0" wp14:anchorId="3002AEFF" wp14:editId="23178666">
            <wp:extent cx="6858000" cy="1527175"/>
            <wp:effectExtent l="0" t="0" r="0" b="0"/>
            <wp:docPr id="5" name="Picture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pic:nvPicPr>
                  <pic:blipFill>
                    <a:blip r:embed="rId24">
                      <a:extLst>
                        <a:ext uri="{28A0092B-C50C-407E-A947-70E740481C1C}">
                          <a14:useLocalDpi xmlns:a14="http://schemas.microsoft.com/office/drawing/2010/main" val="0"/>
                        </a:ext>
                      </a:extLst>
                    </a:blip>
                    <a:stretch>
                      <a:fillRect/>
                    </a:stretch>
                  </pic:blipFill>
                  <pic:spPr>
                    <a:xfrm>
                      <a:off x="0" y="0"/>
                      <a:ext cx="6858000" cy="1527175"/>
                    </a:xfrm>
                    <a:prstGeom prst="rect">
                      <a:avLst/>
                    </a:prstGeom>
                  </pic:spPr>
                </pic:pic>
              </a:graphicData>
            </a:graphic>
          </wp:inline>
        </w:drawing>
      </w:r>
    </w:p>
    <w:p w14:paraId="7FF42E6C" w14:textId="77777777" w:rsidR="003F64A4" w:rsidRDefault="003F64A4">
      <w:pPr>
        <w:tabs>
          <w:tab w:val="clear" w:pos="9360"/>
        </w:tabs>
        <w:spacing w:line="259" w:lineRule="auto"/>
        <w:rPr>
          <w:rFonts w:eastAsiaTheme="majorEastAsia" w:cstheme="majorBidi"/>
          <w:color w:val="0078D4"/>
          <w:sz w:val="36"/>
          <w:szCs w:val="26"/>
        </w:rPr>
      </w:pPr>
    </w:p>
    <w:bookmarkEnd w:id="13"/>
    <w:p w14:paraId="1A3A3621" w14:textId="50A58AB2" w:rsidR="0074298B" w:rsidRDefault="0074298B" w:rsidP="0074298B">
      <w:pPr>
        <w:pStyle w:val="Image"/>
      </w:pPr>
    </w:p>
    <w:p w14:paraId="37ED9998" w14:textId="54CBBB3D" w:rsidR="00511175" w:rsidRPr="00521092" w:rsidRDefault="00511175" w:rsidP="00511175">
      <w:pPr>
        <w:pStyle w:val="Heading1"/>
      </w:pPr>
      <w:bookmarkStart w:id="14" w:name="_Toc66450163"/>
      <w:bookmarkStart w:id="15" w:name="_Toc46841012"/>
      <w:r>
        <w:lastRenderedPageBreak/>
        <w:t>Common Scenarios</w:t>
      </w:r>
      <w:bookmarkEnd w:id="14"/>
    </w:p>
    <w:bookmarkEnd w:id="15"/>
    <w:p w14:paraId="03EBB711" w14:textId="0C61051F" w:rsidR="00BE55C4" w:rsidRPr="00522BB9" w:rsidRDefault="00BE55C4" w:rsidP="00BE55C4">
      <w:pPr>
        <w:rPr>
          <w:b/>
          <w:bCs/>
        </w:rPr>
      </w:pPr>
      <w:r w:rsidRPr="009A2218">
        <w:rPr>
          <w:rStyle w:val="Intro"/>
          <w:i/>
          <w:iCs/>
        </w:rPr>
        <w:t>Example</w:t>
      </w:r>
      <w:r w:rsidR="009A2218" w:rsidRPr="009A2218">
        <w:rPr>
          <w:rStyle w:val="Intro"/>
          <w:i/>
          <w:iCs/>
        </w:rPr>
        <w:t xml:space="preserve"> 1</w:t>
      </w:r>
      <w:r w:rsidRPr="009A2218">
        <w:rPr>
          <w:rStyle w:val="Intro"/>
          <w:i/>
          <w:iCs/>
        </w:rPr>
        <w:t>:</w:t>
      </w:r>
      <w:r>
        <w:rPr>
          <w:b/>
          <w:bCs/>
        </w:rPr>
        <w:t xml:space="preserve"> </w:t>
      </w:r>
      <w:r w:rsidRPr="00EF7D2C">
        <w:t>User A</w:t>
      </w:r>
      <w:r>
        <w:t xml:space="preserve"> has appropriate licenses for D365 and Power Platform. User A</w:t>
      </w:r>
      <w:r w:rsidRPr="00EF7D2C">
        <w:t xml:space="preserve"> wants to distribute data</w:t>
      </w:r>
      <w:r>
        <w:t xml:space="preserve"> from D365</w:t>
      </w:r>
      <w:r w:rsidRPr="00EF7D2C">
        <w:t xml:space="preserve"> to colleagues</w:t>
      </w:r>
      <w:r>
        <w:t xml:space="preserve"> (unlicensed), who will modify the data. This modified data will be imported back to Dataverse. </w:t>
      </w:r>
      <w:r w:rsidRPr="00522BB9">
        <w:rPr>
          <w:b/>
          <w:bCs/>
        </w:rPr>
        <w:t>Do the colleagues require additional licensing?</w:t>
      </w:r>
    </w:p>
    <w:p w14:paraId="533ACCBD" w14:textId="77777777" w:rsidR="00BE55C4" w:rsidRPr="00242C36" w:rsidRDefault="00BE55C4" w:rsidP="00BE55C4">
      <w:pPr>
        <w:pStyle w:val="Heading4"/>
      </w:pPr>
      <w:r>
        <w:t>Scenario</w:t>
      </w:r>
      <w:r w:rsidRPr="00242C36">
        <w:t xml:space="preserve"> 1</w:t>
      </w:r>
    </w:p>
    <w:p w14:paraId="11CD5E15" w14:textId="77777777" w:rsidR="00BE55C4" w:rsidRDefault="00BE55C4" w:rsidP="00BE55C4">
      <w:r>
        <w:t xml:space="preserve">User A </w:t>
      </w:r>
      <w:r w:rsidRPr="002E745E">
        <w:t>manually</w:t>
      </w:r>
      <w:r>
        <w:t xml:space="preserve"> exports data from D365 and uploads it to an external storage location. The colleagues consume/edit the data </w:t>
      </w:r>
      <w:r w:rsidRPr="002E745E">
        <w:t>in the external storage location</w:t>
      </w:r>
      <w:r>
        <w:t xml:space="preserve">. User A </w:t>
      </w:r>
      <w:r w:rsidRPr="002E745E">
        <w:t>manually</w:t>
      </w:r>
      <w:r>
        <w:t xml:space="preserve"> imports the data back to D365.</w:t>
      </w:r>
    </w:p>
    <w:p w14:paraId="0E9F02EE" w14:textId="77777777" w:rsidR="00BE55C4" w:rsidRPr="00242C36" w:rsidRDefault="00BE55C4" w:rsidP="00BE55C4">
      <w:r w:rsidRPr="00242C36">
        <w:rPr>
          <w:rStyle w:val="Intro"/>
        </w:rPr>
        <w:t>Not Multiplexing:</w:t>
      </w:r>
      <w:r w:rsidRPr="00242C36">
        <w:t xml:space="preserve"> Since User A is manually performing all steps in the distribution of data, and they have the appropriate licenses, it does not matter who they are sending data to.</w:t>
      </w:r>
      <w:r>
        <w:t xml:space="preserve"> The colleagues are accessing &amp; modifying the data in an external storage location, and D365/Power Platform licensing is not required for the colleagues. </w:t>
      </w:r>
    </w:p>
    <w:p w14:paraId="054019E4" w14:textId="77777777" w:rsidR="00BE55C4" w:rsidRPr="00242C36" w:rsidRDefault="00BE55C4" w:rsidP="00BE55C4">
      <w:pPr>
        <w:pStyle w:val="Heading4"/>
      </w:pPr>
      <w:r>
        <w:t>Scenario</w:t>
      </w:r>
      <w:r w:rsidRPr="00242C36">
        <w:t xml:space="preserve"> 2</w:t>
      </w:r>
    </w:p>
    <w:p w14:paraId="072DE080" w14:textId="5806CF39" w:rsidR="00BE55C4" w:rsidRPr="005C70D5" w:rsidRDefault="00BE55C4" w:rsidP="00BE55C4">
      <w:pPr>
        <w:rPr>
          <w:szCs w:val="20"/>
        </w:rPr>
      </w:pPr>
      <w:r w:rsidRPr="005C70D5">
        <w:rPr>
          <w:szCs w:val="20"/>
        </w:rPr>
        <w:t xml:space="preserve">User A uses Power Platform to export data from D365 and uploads it to an external storage location. The colleagues consume/edit the data in the external storage location. </w:t>
      </w:r>
      <w:r w:rsidR="000841B6" w:rsidRPr="005C70D5">
        <w:rPr>
          <w:szCs w:val="20"/>
        </w:rPr>
        <w:t xml:space="preserve">User A uses </w:t>
      </w:r>
      <w:r w:rsidRPr="005C70D5">
        <w:rPr>
          <w:szCs w:val="20"/>
        </w:rPr>
        <w:t xml:space="preserve">Power Platform </w:t>
      </w:r>
      <w:r w:rsidR="000841B6" w:rsidRPr="005C70D5">
        <w:rPr>
          <w:szCs w:val="20"/>
        </w:rPr>
        <w:t xml:space="preserve">to </w:t>
      </w:r>
      <w:r w:rsidRPr="005C70D5">
        <w:rPr>
          <w:szCs w:val="20"/>
        </w:rPr>
        <w:t xml:space="preserve">import the modified data back to Dataverse. </w:t>
      </w:r>
    </w:p>
    <w:p w14:paraId="060A4979" w14:textId="77777777" w:rsidR="00BE55C4" w:rsidRDefault="00BE55C4" w:rsidP="00BE55C4">
      <w:r>
        <w:rPr>
          <w:rStyle w:val="Intro"/>
        </w:rPr>
        <w:t xml:space="preserve">Not </w:t>
      </w:r>
      <w:r w:rsidRPr="75646457">
        <w:rPr>
          <w:rStyle w:val="Intro"/>
        </w:rPr>
        <w:t>Multiplexing:</w:t>
      </w:r>
      <w:r w:rsidRPr="75646457">
        <w:rPr>
          <w:b/>
          <w:bCs/>
        </w:rPr>
        <w:t xml:space="preserve"> </w:t>
      </w:r>
      <w:r>
        <w:t>Power Platform is performing all the steps in data distribution (Indirect access), and typically users require this license at a minimum. User A has the appropriate application licenses to access the original data (D365) and import (D365 &amp; Power Platform) back the modified data. Since the colleagues are not directly accessing the data in Power Platform or performing the upload, they do not require a D365 or Power Platform license.</w:t>
      </w:r>
    </w:p>
    <w:p w14:paraId="53B1588F" w14:textId="77777777" w:rsidR="00BE55C4" w:rsidRPr="00242C36" w:rsidRDefault="00BE55C4" w:rsidP="00BE55C4">
      <w:pPr>
        <w:pStyle w:val="Heading4"/>
      </w:pPr>
      <w:r>
        <w:t>Scenario</w:t>
      </w:r>
      <w:r w:rsidRPr="00242C36">
        <w:t xml:space="preserve"> </w:t>
      </w:r>
      <w:r>
        <w:t>3</w:t>
      </w:r>
    </w:p>
    <w:p w14:paraId="559F493A" w14:textId="77777777" w:rsidR="00BE55C4" w:rsidRDefault="00BE55C4" w:rsidP="00BE55C4">
      <w:r>
        <w:t xml:space="preserve">User A uses Power Platform to export data from D365 and send it to their colleagues. The colleagues edit the data in Power Platform. Power Platform imports the modified data back to Dataverse. </w:t>
      </w:r>
    </w:p>
    <w:p w14:paraId="5AC929C2" w14:textId="6C681D65" w:rsidR="00BE55C4" w:rsidRPr="00A55D3B" w:rsidRDefault="00BE55C4" w:rsidP="00BE55C4">
      <w:r w:rsidRPr="00242C36">
        <w:rPr>
          <w:rStyle w:val="Intro"/>
        </w:rPr>
        <w:t>Multiplexing:</w:t>
      </w:r>
      <w:r w:rsidRPr="00242C36">
        <w:t xml:space="preserve"> Since </w:t>
      </w:r>
      <w:r>
        <w:t>the colleagues are accessing Power Platform, they require an appropriate Power</w:t>
      </w:r>
      <w:r w:rsidR="006804F3">
        <w:t xml:space="preserve"> Platform</w:t>
      </w:r>
      <w:r>
        <w:t xml:space="preserve"> license. Since they are indirectly accessing &amp; modifying the D365 data through Power Platform, they also require an appropriate D365 license.</w:t>
      </w:r>
    </w:p>
    <w:p w14:paraId="7253E2B2" w14:textId="77777777" w:rsidR="00BE55C4" w:rsidRPr="00242C36" w:rsidRDefault="00BE55C4" w:rsidP="00BE55C4">
      <w:pPr>
        <w:pStyle w:val="Heading4"/>
      </w:pPr>
      <w:r>
        <w:t>Scenario</w:t>
      </w:r>
      <w:r w:rsidRPr="00242C36">
        <w:t xml:space="preserve"> </w:t>
      </w:r>
      <w:r>
        <w:t>4</w:t>
      </w:r>
    </w:p>
    <w:p w14:paraId="172CC419" w14:textId="77777777" w:rsidR="00BE55C4" w:rsidRDefault="00BE55C4" w:rsidP="00BE55C4">
      <w:r>
        <w:t xml:space="preserve">User A uses Power Platform to export data from D365 and send it to their colleagues. The colleagues only view the data in Power Platform, or export the data into another medium. </w:t>
      </w:r>
    </w:p>
    <w:p w14:paraId="2B6BA942" w14:textId="77777777" w:rsidR="00BE55C4" w:rsidRDefault="00BE55C4" w:rsidP="00BE55C4">
      <w:r w:rsidRPr="00242C36">
        <w:rPr>
          <w:rStyle w:val="Intro"/>
        </w:rPr>
        <w:t>Multiplexing:</w:t>
      </w:r>
      <w:r w:rsidRPr="00242C36">
        <w:t xml:space="preserve"> Since </w:t>
      </w:r>
      <w:r>
        <w:t xml:space="preserve">the colleagues are accessing Power Platform, they require an appropriate Power license. Since they are only viewing the data, and not modifying, they do not require a D365 license. </w:t>
      </w:r>
    </w:p>
    <w:p w14:paraId="7C1851DD" w14:textId="7FA84A4B" w:rsidR="00773765" w:rsidRPr="00312760" w:rsidRDefault="00773765" w:rsidP="00242C36">
      <w:pPr>
        <w:pStyle w:val="Heading4"/>
      </w:pPr>
      <w:r w:rsidRPr="00D63B3E">
        <w:rPr>
          <w:rStyle w:val="Intro"/>
          <w:rFonts w:eastAsiaTheme="minorHAnsi" w:cstheme="minorBidi"/>
          <w:b/>
          <w:bCs/>
          <w:szCs w:val="22"/>
        </w:rPr>
        <w:t xml:space="preserve">Example </w:t>
      </w:r>
      <w:r w:rsidR="00F46011" w:rsidRPr="00D63B3E">
        <w:rPr>
          <w:rStyle w:val="Intro"/>
          <w:rFonts w:eastAsiaTheme="minorHAnsi" w:cstheme="minorBidi"/>
          <w:b/>
          <w:bCs/>
          <w:szCs w:val="22"/>
        </w:rPr>
        <w:t>2</w:t>
      </w:r>
      <w:r w:rsidR="009A2218" w:rsidRPr="00D63B3E">
        <w:rPr>
          <w:rStyle w:val="Intro"/>
          <w:b/>
          <w:bCs/>
        </w:rPr>
        <w:t>:</w:t>
      </w:r>
      <w:r>
        <w:t xml:space="preserve"> </w:t>
      </w:r>
      <w:r w:rsidRPr="00312760">
        <w:t>Customer</w:t>
      </w:r>
      <w:r w:rsidR="00F946AF">
        <w:t xml:space="preserve"> </w:t>
      </w:r>
      <w:r w:rsidRPr="00312760">
        <w:t>uses</w:t>
      </w:r>
      <w:r w:rsidR="00F946AF">
        <w:t xml:space="preserve"> </w:t>
      </w:r>
      <w:r w:rsidRPr="00312760">
        <w:t>Power Platform to solve a pain point, then buys Dynamics 365 and wants to deploy it in the same environment.</w:t>
      </w:r>
    </w:p>
    <w:p w14:paraId="26C2DA5E" w14:textId="3924F652" w:rsidR="00773765" w:rsidRDefault="00773765" w:rsidP="00242C36">
      <w:r w:rsidRPr="004533D3">
        <w:t>Power</w:t>
      </w:r>
      <w:r>
        <w:t xml:space="preserve"> Platform can create significant advantages in productivity for customers. Occasionally</w:t>
      </w:r>
      <w:r w:rsidR="00F946AF">
        <w:t xml:space="preserve"> </w:t>
      </w:r>
      <w:r w:rsidRPr="004533D3">
        <w:t>customers prefer to “lock down”</w:t>
      </w:r>
      <w:r w:rsidR="00F946AF">
        <w:t xml:space="preserve"> </w:t>
      </w:r>
      <w:r w:rsidRPr="004533D3">
        <w:t>their Dynamics 365 environment</w:t>
      </w:r>
      <w:r w:rsidR="00F946AF">
        <w:t xml:space="preserve"> </w:t>
      </w:r>
      <w:r w:rsidRPr="004533D3">
        <w:t>to scenarios directly related to it – and therefore deploy</w:t>
      </w:r>
      <w:r w:rsidR="00F946AF">
        <w:t xml:space="preserve"> </w:t>
      </w:r>
      <w:r w:rsidRPr="004533D3">
        <w:t>more</w:t>
      </w:r>
      <w:r w:rsidR="00F946AF">
        <w:t xml:space="preserve"> </w:t>
      </w:r>
      <w:r w:rsidRPr="004533D3">
        <w:t>standalone</w:t>
      </w:r>
      <w:r w:rsidR="00F946AF">
        <w:t xml:space="preserve"> </w:t>
      </w:r>
      <w:r w:rsidRPr="004533D3">
        <w:t>scenarios in a different environment.</w:t>
      </w:r>
      <w:r w:rsidR="00F946AF">
        <w:t xml:space="preserve"> </w:t>
      </w:r>
    </w:p>
    <w:p w14:paraId="5F3488D2" w14:textId="60DA790E" w:rsidR="00773765" w:rsidRPr="004533D3" w:rsidRDefault="00773765" w:rsidP="00242C36">
      <w:r>
        <w:t>When deploying in the same environment, Multiplexing rules will still apply even with the Power Platform solution deployed and it’s critical that each user or device has the proper Dynamics 365 access licenses.</w:t>
      </w:r>
    </w:p>
    <w:p w14:paraId="0F51B1EA" w14:textId="42EFCF4B" w:rsidR="00773765" w:rsidRDefault="00773765" w:rsidP="00242C36">
      <w:pPr>
        <w:pStyle w:val="Heading4"/>
      </w:pPr>
      <w:r w:rsidRPr="00B62EF7">
        <w:rPr>
          <w:rStyle w:val="Intro"/>
          <w:rFonts w:eastAsiaTheme="minorHAnsi" w:cstheme="minorBidi"/>
          <w:b/>
          <w:szCs w:val="22"/>
        </w:rPr>
        <w:lastRenderedPageBreak/>
        <w:t xml:space="preserve">Example </w:t>
      </w:r>
      <w:r w:rsidR="00F46011" w:rsidRPr="00B62EF7">
        <w:rPr>
          <w:rStyle w:val="Intro"/>
          <w:rFonts w:eastAsiaTheme="minorHAnsi" w:cstheme="minorBidi"/>
          <w:b/>
          <w:szCs w:val="22"/>
        </w:rPr>
        <w:t>3</w:t>
      </w:r>
      <w:r w:rsidRPr="00B62EF7">
        <w:rPr>
          <w:rStyle w:val="Intro"/>
          <w:rFonts w:eastAsiaTheme="minorHAnsi" w:cstheme="minorBidi"/>
          <w:b/>
          <w:szCs w:val="22"/>
        </w:rPr>
        <w:t>:</w:t>
      </w:r>
      <w:r>
        <w:t xml:space="preserve"> </w:t>
      </w:r>
      <w:r w:rsidRPr="0092153B">
        <w:t>Customer</w:t>
      </w:r>
      <w:r w:rsidR="00F946AF">
        <w:t xml:space="preserve"> </w:t>
      </w:r>
      <w:r w:rsidRPr="0092153B">
        <w:t>wants to extend their Dynamics 365 scenarios</w:t>
      </w:r>
      <w:r w:rsidR="00F946AF">
        <w:t xml:space="preserve"> </w:t>
      </w:r>
      <w:r w:rsidRPr="0092153B">
        <w:t>via</w:t>
      </w:r>
      <w:r w:rsidR="00F946AF">
        <w:t xml:space="preserve"> </w:t>
      </w:r>
      <w:r w:rsidRPr="0092153B">
        <w:t>Power Platform</w:t>
      </w:r>
      <w:r w:rsidR="00F946AF">
        <w:t xml:space="preserve"> </w:t>
      </w:r>
      <w:r w:rsidRPr="0092153B">
        <w:t>in the same environment.</w:t>
      </w:r>
    </w:p>
    <w:p w14:paraId="77AA9BFE" w14:textId="056EFEDD" w:rsidR="00773765" w:rsidRDefault="00773765" w:rsidP="00242C36">
      <w:r w:rsidRPr="2A2480F3">
        <w:t>This scenario is extremely common</w:t>
      </w:r>
      <w:r w:rsidR="00F946AF">
        <w:t xml:space="preserve"> </w:t>
      </w:r>
      <w:r w:rsidRPr="2A2480F3">
        <w:t>for customers who want to</w:t>
      </w:r>
      <w:r w:rsidR="00F946AF">
        <w:t xml:space="preserve"> </w:t>
      </w:r>
      <w:r w:rsidRPr="2A2480F3">
        <w:t>use Power</w:t>
      </w:r>
      <w:r w:rsidR="0034778E">
        <w:t xml:space="preserve"> </w:t>
      </w:r>
      <w:r w:rsidRPr="2A2480F3">
        <w:t>Apps to</w:t>
      </w:r>
      <w:r w:rsidR="00F946AF">
        <w:t xml:space="preserve"> </w:t>
      </w:r>
      <w:r w:rsidRPr="2A2480F3">
        <w:t>extend Dynamics 365 for</w:t>
      </w:r>
      <w:r w:rsidR="00F946AF">
        <w:t xml:space="preserve"> </w:t>
      </w:r>
      <w:r w:rsidRPr="2A2480F3">
        <w:t>“light”</w:t>
      </w:r>
      <w:r w:rsidR="00F946AF">
        <w:t xml:space="preserve"> </w:t>
      </w:r>
      <w:r w:rsidRPr="2A2480F3">
        <w:t>Dynamics</w:t>
      </w:r>
      <w:r w:rsidR="00B93879">
        <w:t xml:space="preserve"> 365</w:t>
      </w:r>
      <w:r w:rsidRPr="2A2480F3">
        <w:t xml:space="preserve"> scenarios</w:t>
      </w:r>
      <w:r w:rsidR="00F946AF">
        <w:t xml:space="preserve"> </w:t>
      </w:r>
      <w:r w:rsidRPr="2A2480F3">
        <w:t>that may have</w:t>
      </w:r>
      <w:r w:rsidR="00F946AF">
        <w:t xml:space="preserve"> </w:t>
      </w:r>
      <w:r w:rsidRPr="2A2480F3">
        <w:t>traditionally</w:t>
      </w:r>
      <w:r w:rsidR="00F946AF">
        <w:t xml:space="preserve"> </w:t>
      </w:r>
      <w:r w:rsidRPr="2A2480F3">
        <w:t>been covered in a Team Member scenario.</w:t>
      </w:r>
      <w:r w:rsidR="00F946AF">
        <w:t xml:space="preserve"> </w:t>
      </w:r>
      <w:r w:rsidRPr="2A2480F3">
        <w:t>For example, Firstline workers may want to use Power Platform for lead generation</w:t>
      </w:r>
      <w:r w:rsidR="00F946AF">
        <w:t xml:space="preserve"> </w:t>
      </w:r>
      <w:r w:rsidRPr="2A2480F3">
        <w:t>or customer support.</w:t>
      </w:r>
      <w:r w:rsidR="00F946AF">
        <w:t xml:space="preserve"> </w:t>
      </w:r>
      <w:r w:rsidRPr="2A2480F3">
        <w:t xml:space="preserve">With the added complexity of this workforce historically being unlicensed, introducing new automated solutions often causes additional licensing and scenario questions. </w:t>
      </w:r>
    </w:p>
    <w:p w14:paraId="1EA5661F" w14:textId="3862F50A" w:rsidR="00773765" w:rsidRDefault="00773765" w:rsidP="00242C36">
      <w:r w:rsidRPr="003D4543">
        <w:t>Multiplexing rules will still apply, and it is critical that each user or solution has the proper Power Platform license and Dynamics 365 access license depending on the solution deployed.</w:t>
      </w:r>
    </w:p>
    <w:p w14:paraId="4DA7E4AE" w14:textId="54FA14B4" w:rsidR="00773765" w:rsidRDefault="00773765" w:rsidP="00242C36">
      <w:pPr>
        <w:pStyle w:val="Heading4"/>
      </w:pPr>
      <w:r w:rsidRPr="00B62EF7">
        <w:rPr>
          <w:rStyle w:val="Intro"/>
          <w:rFonts w:eastAsiaTheme="minorHAnsi" w:cstheme="minorBidi"/>
          <w:b/>
          <w:szCs w:val="22"/>
        </w:rPr>
        <w:t xml:space="preserve">Example </w:t>
      </w:r>
      <w:r w:rsidR="00F46011" w:rsidRPr="00B62EF7">
        <w:rPr>
          <w:rStyle w:val="Intro"/>
          <w:rFonts w:eastAsiaTheme="minorHAnsi" w:cstheme="minorBidi"/>
          <w:b/>
          <w:szCs w:val="22"/>
        </w:rPr>
        <w:t>4</w:t>
      </w:r>
      <w:r w:rsidRPr="00B62EF7">
        <w:rPr>
          <w:rStyle w:val="Intro"/>
          <w:rFonts w:eastAsiaTheme="minorHAnsi" w:cstheme="minorBidi"/>
          <w:b/>
          <w:szCs w:val="22"/>
        </w:rPr>
        <w:t>:</w:t>
      </w:r>
      <w:r>
        <w:t xml:space="preserve"> </w:t>
      </w:r>
      <w:r w:rsidRPr="00302F4F">
        <w:t>Customer wants to extend their Dynamics 365 scenarios via Power Platform in the same environment</w:t>
      </w:r>
      <w:r w:rsidR="00F946AF">
        <w:t xml:space="preserve"> </w:t>
      </w:r>
      <w:r w:rsidRPr="00302F4F">
        <w:t>and</w:t>
      </w:r>
      <w:r w:rsidR="00F946AF">
        <w:t xml:space="preserve"> </w:t>
      </w:r>
      <w:r w:rsidRPr="00302F4F">
        <w:t>they want to</w:t>
      </w:r>
      <w:r w:rsidR="00F946AF">
        <w:t xml:space="preserve"> </w:t>
      </w:r>
      <w:r w:rsidRPr="00302F4F">
        <w:t>create a separate Power Platform environment for standalone scenarios.</w:t>
      </w:r>
    </w:p>
    <w:p w14:paraId="47EB7CDE" w14:textId="5BDC75C4" w:rsidR="00773765" w:rsidRDefault="00773765" w:rsidP="00242C36">
      <w:r w:rsidRPr="2A2480F3">
        <w:t>This is also a very common scenario – Dynamics 365 customers</w:t>
      </w:r>
      <w:r w:rsidR="00F946AF">
        <w:t xml:space="preserve"> </w:t>
      </w:r>
      <w:r w:rsidRPr="2A2480F3">
        <w:t>who want to do Example 2</w:t>
      </w:r>
      <w:r w:rsidR="00F946AF">
        <w:t xml:space="preserve"> </w:t>
      </w:r>
      <w:r w:rsidRPr="2A2480F3">
        <w:t>usually</w:t>
      </w:r>
      <w:r w:rsidR="00F946AF">
        <w:t xml:space="preserve"> </w:t>
      </w:r>
      <w:r w:rsidRPr="2A2480F3">
        <w:t>(often model-driven apps)</w:t>
      </w:r>
      <w:r w:rsidR="00F946AF">
        <w:t xml:space="preserve"> </w:t>
      </w:r>
      <w:r w:rsidRPr="2A2480F3">
        <w:t>also want to</w:t>
      </w:r>
      <w:r w:rsidR="00F946AF">
        <w:t xml:space="preserve"> </w:t>
      </w:r>
      <w:r w:rsidRPr="2A2480F3">
        <w:t>create non-related solutions</w:t>
      </w:r>
      <w:r w:rsidR="00F946AF">
        <w:t xml:space="preserve"> </w:t>
      </w:r>
      <w:r w:rsidRPr="2A2480F3">
        <w:t>(often canvas-driven apps)</w:t>
      </w:r>
      <w:r w:rsidR="00F946AF">
        <w:t xml:space="preserve"> </w:t>
      </w:r>
      <w:r w:rsidRPr="2A2480F3">
        <w:t>that they’d like to keep separate for a variety of reasons (e.g. clean data, security/access control,</w:t>
      </w:r>
      <w:r w:rsidR="00F946AF">
        <w:t xml:space="preserve"> </w:t>
      </w:r>
      <w:r w:rsidRPr="2A2480F3" w:rsidDel="004140B1">
        <w:t>etc</w:t>
      </w:r>
      <w:r w:rsidRPr="2A2480F3">
        <w:t xml:space="preserve">.). </w:t>
      </w:r>
    </w:p>
    <w:p w14:paraId="5AF15FC4" w14:textId="041FAA42" w:rsidR="00773765" w:rsidRPr="0071275B" w:rsidRDefault="00773765" w:rsidP="0071275B">
      <w:r>
        <w:t>As with Examples 1 and 2, the same Multiplexing rules will still apply depending on the Power Platform solution deployed and each user or device must have the proper Dynamics 365 access licenses.</w:t>
      </w:r>
    </w:p>
    <w:p w14:paraId="78F3B7EB" w14:textId="77777777" w:rsidR="00773765" w:rsidRPr="00521092" w:rsidRDefault="00773765" w:rsidP="0074298B">
      <w:pPr>
        <w:pStyle w:val="Heading1"/>
      </w:pPr>
      <w:bookmarkStart w:id="16" w:name="_Toc46841016"/>
      <w:bookmarkStart w:id="17" w:name="_Toc66450167"/>
      <w:r w:rsidRPr="00521092">
        <w:t>Frequently asked questions</w:t>
      </w:r>
      <w:bookmarkEnd w:id="16"/>
      <w:bookmarkEnd w:id="17"/>
    </w:p>
    <w:p w14:paraId="38E3AAC8" w14:textId="70B15073" w:rsidR="00773765" w:rsidRPr="00D23A6A" w:rsidRDefault="00242C36" w:rsidP="00242C36">
      <w:pPr>
        <w:pStyle w:val="Question"/>
      </w:pPr>
      <w:r w:rsidRPr="00242C36">
        <w:rPr>
          <w:rStyle w:val="Q"/>
        </w:rPr>
        <w:t>Q1:</w:t>
      </w:r>
      <w:r>
        <w:t xml:space="preserve"> </w:t>
      </w:r>
      <w:r w:rsidR="00773765" w:rsidRPr="49DE2712">
        <w:t xml:space="preserve">Do these rules apply to </w:t>
      </w:r>
      <w:r w:rsidR="00773765">
        <w:t>only the products listed in this brief</w:t>
      </w:r>
      <w:r w:rsidR="00773765" w:rsidRPr="49DE2712">
        <w:t xml:space="preserve"> or to all products licensed under </w:t>
      </w:r>
      <w:r w:rsidR="00773765">
        <w:t>a Microsoft agreement?</w:t>
      </w:r>
    </w:p>
    <w:p w14:paraId="111B909A" w14:textId="1D15A9B0" w:rsidR="00773765" w:rsidRPr="00036F1A" w:rsidRDefault="00242C36" w:rsidP="00242C36">
      <w:pPr>
        <w:pStyle w:val="Answer"/>
      </w:pPr>
      <w:r w:rsidRPr="00242C36">
        <w:rPr>
          <w:rStyle w:val="A"/>
        </w:rPr>
        <w:t>A:</w:t>
      </w:r>
      <w:r>
        <w:t xml:space="preserve"> </w:t>
      </w:r>
      <w:r w:rsidR="00773765">
        <w:t xml:space="preserve">Multiplexing is a Universal License Term and, therefore, applies to all Microsoft products. </w:t>
      </w:r>
      <w:bookmarkStart w:id="18" w:name="_Hlk45541589"/>
      <w:r w:rsidR="00773765">
        <w:t>The products described in this brief are not the only ones affected by potential Multiplexing scenarios.</w:t>
      </w:r>
    </w:p>
    <w:bookmarkEnd w:id="18"/>
    <w:p w14:paraId="69872488" w14:textId="7E005FEE" w:rsidR="00773765" w:rsidRPr="00D23A6A" w:rsidRDefault="00242C36" w:rsidP="00242C36">
      <w:pPr>
        <w:pStyle w:val="Question"/>
      </w:pPr>
      <w:r w:rsidRPr="00242C36">
        <w:rPr>
          <w:rStyle w:val="Q"/>
        </w:rPr>
        <w:t>Q</w:t>
      </w:r>
      <w:r>
        <w:rPr>
          <w:rStyle w:val="Q"/>
        </w:rPr>
        <w:t>2</w:t>
      </w:r>
      <w:r w:rsidRPr="00242C36">
        <w:rPr>
          <w:rStyle w:val="Q"/>
        </w:rPr>
        <w:t>:</w:t>
      </w:r>
      <w:r w:rsidRPr="00242C36">
        <w:t xml:space="preserve"> </w:t>
      </w:r>
      <w:r w:rsidR="00773765" w:rsidRPr="00A96925">
        <w:t>Has Microsoft changed</w:t>
      </w:r>
      <w:r w:rsidR="00773765" w:rsidRPr="00D23A6A">
        <w:t xml:space="preserve"> its position on </w:t>
      </w:r>
      <w:r w:rsidR="00773765">
        <w:t>Multiplexing</w:t>
      </w:r>
      <w:r w:rsidR="00773765" w:rsidRPr="00D23A6A">
        <w:t>?</w:t>
      </w:r>
    </w:p>
    <w:p w14:paraId="00916547" w14:textId="0091FF91" w:rsidR="00773765" w:rsidRDefault="00242C36" w:rsidP="00242C36">
      <w:pPr>
        <w:pStyle w:val="Answer"/>
      </w:pPr>
      <w:r w:rsidRPr="00242C36">
        <w:rPr>
          <w:rStyle w:val="A"/>
        </w:rPr>
        <w:t>A:</w:t>
      </w:r>
      <w:r w:rsidRPr="00242C36">
        <w:t xml:space="preserve"> </w:t>
      </w:r>
      <w:r w:rsidR="00773765">
        <w:t>No. This brief is simply to help clarify the License Terms already in place.</w:t>
      </w:r>
    </w:p>
    <w:p w14:paraId="64E70F89" w14:textId="7C060948" w:rsidR="00773765" w:rsidRPr="00D23A6A" w:rsidRDefault="00242C36" w:rsidP="00242C36">
      <w:pPr>
        <w:pStyle w:val="Question"/>
      </w:pPr>
      <w:r w:rsidRPr="00242C36">
        <w:rPr>
          <w:rStyle w:val="Q"/>
        </w:rPr>
        <w:t>Q</w:t>
      </w:r>
      <w:r>
        <w:rPr>
          <w:rStyle w:val="Q"/>
        </w:rPr>
        <w:t>3</w:t>
      </w:r>
      <w:r w:rsidRPr="00242C36">
        <w:rPr>
          <w:rStyle w:val="Q"/>
        </w:rPr>
        <w:t>:</w:t>
      </w:r>
      <w:r w:rsidRPr="00242C36">
        <w:t xml:space="preserve"> </w:t>
      </w:r>
      <w:r w:rsidR="00773765" w:rsidRPr="00A96925">
        <w:t xml:space="preserve">What is the difference between a device licensed with a device CAL and a </w:t>
      </w:r>
      <w:r w:rsidR="00773765">
        <w:t>Multiplexing</w:t>
      </w:r>
      <w:r w:rsidR="00773765" w:rsidRPr="00A96925">
        <w:t xml:space="preserve"> device?</w:t>
      </w:r>
    </w:p>
    <w:p w14:paraId="33907906" w14:textId="0E9F046C" w:rsidR="00242C36" w:rsidRPr="00242C36" w:rsidRDefault="00242C36" w:rsidP="00242C36">
      <w:pPr>
        <w:pStyle w:val="Answer"/>
        <w:rPr>
          <w:b/>
        </w:rPr>
      </w:pPr>
      <w:r w:rsidRPr="00242C36">
        <w:rPr>
          <w:rStyle w:val="A"/>
        </w:rPr>
        <w:t>A:</w:t>
      </w:r>
      <w:r w:rsidRPr="00242C36">
        <w:t xml:space="preserve"> </w:t>
      </w:r>
      <w:r w:rsidR="00773765">
        <w:t xml:space="preserve">A device assigned a device CAL can be used by any user to access instances of the server software on the licensed server. A Multiplexing device pools connection from other devices but does not avoid the need for those other devices to be licensed. </w:t>
      </w:r>
    </w:p>
    <w:p w14:paraId="0F4BE433" w14:textId="05796C98" w:rsidR="00773765" w:rsidRPr="00D23A6A" w:rsidRDefault="00242C36" w:rsidP="00242C36">
      <w:pPr>
        <w:pStyle w:val="Question"/>
      </w:pPr>
      <w:r w:rsidRPr="00242C36">
        <w:rPr>
          <w:rStyle w:val="Q"/>
        </w:rPr>
        <w:t>Q</w:t>
      </w:r>
      <w:r>
        <w:rPr>
          <w:rStyle w:val="Q"/>
        </w:rPr>
        <w:t>4</w:t>
      </w:r>
      <w:r w:rsidRPr="00242C36">
        <w:rPr>
          <w:rStyle w:val="Q"/>
        </w:rPr>
        <w:t>:</w:t>
      </w:r>
      <w:r w:rsidRPr="00242C36">
        <w:t xml:space="preserve"> </w:t>
      </w:r>
      <w:r w:rsidR="00773765" w:rsidRPr="00A96925">
        <w:t xml:space="preserve">Does having a chain of </w:t>
      </w:r>
      <w:r w:rsidR="00773765">
        <w:t>Multiplexing</w:t>
      </w:r>
      <w:r w:rsidR="00773765" w:rsidRPr="00A96925">
        <w:t xml:space="preserve"> devices change licensing requirements?</w:t>
      </w:r>
    </w:p>
    <w:p w14:paraId="3B06EA92" w14:textId="2C81FFDA" w:rsidR="00F46011" w:rsidRDefault="00242C36" w:rsidP="00F46011">
      <w:pPr>
        <w:pStyle w:val="Answer"/>
        <w:rPr>
          <w:rStyle w:val="Q"/>
        </w:rPr>
      </w:pPr>
      <w:r w:rsidRPr="00242C36">
        <w:rPr>
          <w:rStyle w:val="A"/>
        </w:rPr>
        <w:t>A:</w:t>
      </w:r>
      <w:r w:rsidRPr="00242C36">
        <w:t xml:space="preserve"> </w:t>
      </w:r>
      <w:r w:rsidR="00773765">
        <w:t>No. Multiplexing does not reduce the number of CALs required, regardless of how many Multiplexing devices are between the user/device and the server.</w:t>
      </w:r>
    </w:p>
    <w:p w14:paraId="1BA77CD5" w14:textId="72B4E680" w:rsidR="00773765" w:rsidRPr="00042A2C" w:rsidRDefault="00242C36" w:rsidP="005A6DF8">
      <w:pPr>
        <w:pStyle w:val="Answer"/>
        <w:ind w:left="0"/>
        <w:rPr>
          <w:i/>
          <w:iCs/>
        </w:rPr>
      </w:pPr>
      <w:r w:rsidRPr="00042A2C">
        <w:rPr>
          <w:rStyle w:val="Q"/>
          <w:i/>
          <w:iCs/>
        </w:rPr>
        <w:t>Q5:</w:t>
      </w:r>
      <w:r w:rsidRPr="00042A2C">
        <w:rPr>
          <w:i/>
          <w:iCs/>
        </w:rPr>
        <w:t xml:space="preserve"> </w:t>
      </w:r>
      <w:r w:rsidR="00773765" w:rsidRPr="00042A2C">
        <w:rPr>
          <w:i/>
          <w:iCs/>
        </w:rPr>
        <w:t>Does the Multiplexing device require a CAL?</w:t>
      </w:r>
    </w:p>
    <w:p w14:paraId="036CB63F" w14:textId="0057985E" w:rsidR="00773765" w:rsidRDefault="00242C36" w:rsidP="00242C36">
      <w:pPr>
        <w:pStyle w:val="Answer"/>
      </w:pPr>
      <w:r w:rsidRPr="00242C36">
        <w:rPr>
          <w:rStyle w:val="A"/>
        </w:rPr>
        <w:t>A:</w:t>
      </w:r>
      <w:r w:rsidRPr="00242C36">
        <w:t xml:space="preserve"> </w:t>
      </w:r>
      <w:r w:rsidR="00773765" w:rsidRPr="00542974">
        <w:t>No</w:t>
      </w:r>
      <w:r w:rsidR="00773765">
        <w:t>.</w:t>
      </w:r>
      <w:r w:rsidR="00773765" w:rsidRPr="00542974">
        <w:t xml:space="preserve"> </w:t>
      </w:r>
      <w:r w:rsidR="00773765">
        <w:t>H</w:t>
      </w:r>
      <w:r w:rsidR="00773765" w:rsidRPr="00542974">
        <w:t>owever</w:t>
      </w:r>
      <w:r w:rsidR="00773765">
        <w:t>,</w:t>
      </w:r>
      <w:r w:rsidR="00773765" w:rsidRPr="00542974">
        <w:t xml:space="preserve"> a CAL is required if the </w:t>
      </w:r>
      <w:r w:rsidR="00773765">
        <w:t>Multiplexing</w:t>
      </w:r>
      <w:r w:rsidR="00773765" w:rsidRPr="00542974">
        <w:t xml:space="preserve"> device is also directly accessed by a user (not an administrator).</w:t>
      </w:r>
    </w:p>
    <w:p w14:paraId="7C985192" w14:textId="3B7CFB08" w:rsidR="00773765" w:rsidRPr="00D23A6A" w:rsidRDefault="00242C36" w:rsidP="00242C36">
      <w:pPr>
        <w:pStyle w:val="Question"/>
      </w:pPr>
      <w:r w:rsidRPr="00242C36">
        <w:rPr>
          <w:rStyle w:val="Q"/>
        </w:rPr>
        <w:t>Q</w:t>
      </w:r>
      <w:r>
        <w:rPr>
          <w:rStyle w:val="Q"/>
        </w:rPr>
        <w:t>6</w:t>
      </w:r>
      <w:r w:rsidRPr="00242C36">
        <w:rPr>
          <w:rStyle w:val="Q"/>
        </w:rPr>
        <w:t>:</w:t>
      </w:r>
      <w:r w:rsidRPr="00242C36">
        <w:t xml:space="preserve"> </w:t>
      </w:r>
      <w:r w:rsidR="00773765" w:rsidRPr="00A96925">
        <w:t xml:space="preserve">Are </w:t>
      </w:r>
      <w:r w:rsidR="00773765">
        <w:t>Multiplexing</w:t>
      </w:r>
      <w:r w:rsidR="00773765" w:rsidRPr="00A96925">
        <w:t xml:space="preserve"> rules different for Windows Server CALs? </w:t>
      </w:r>
    </w:p>
    <w:p w14:paraId="7A7E4133" w14:textId="44B7342E" w:rsidR="00773765" w:rsidRPr="005C70D5" w:rsidRDefault="00242C36" w:rsidP="00242C36">
      <w:pPr>
        <w:pStyle w:val="Answer"/>
      </w:pPr>
      <w:r w:rsidRPr="005C70D5">
        <w:rPr>
          <w:rStyle w:val="A"/>
        </w:rPr>
        <w:t>A:</w:t>
      </w:r>
      <w:r w:rsidRPr="005C70D5">
        <w:t xml:space="preserve"> </w:t>
      </w:r>
      <w:r w:rsidR="00773765" w:rsidRPr="005C70D5">
        <w:t>No. Like the SQL Server examples previously detailed, CALs are required for access to Windows Server whether direct or indirect. Access, whether to the Windows Server software or through Multiplexing hardware or software, requires a Windows Server CAL.</w:t>
      </w:r>
    </w:p>
    <w:p w14:paraId="589848C6" w14:textId="77A3860E" w:rsidR="00773765" w:rsidRPr="005C70D5" w:rsidRDefault="00242C36" w:rsidP="00242C36">
      <w:pPr>
        <w:pStyle w:val="Question"/>
        <w:rPr>
          <w:szCs w:val="20"/>
        </w:rPr>
      </w:pPr>
      <w:r w:rsidRPr="005C70D5">
        <w:rPr>
          <w:rStyle w:val="Q"/>
          <w:szCs w:val="20"/>
        </w:rPr>
        <w:lastRenderedPageBreak/>
        <w:t>Q7:</w:t>
      </w:r>
      <w:r w:rsidRPr="005C70D5">
        <w:rPr>
          <w:szCs w:val="20"/>
        </w:rPr>
        <w:t xml:space="preserve"> </w:t>
      </w:r>
      <w:r w:rsidR="00773765" w:rsidRPr="005C70D5">
        <w:rPr>
          <w:szCs w:val="20"/>
        </w:rPr>
        <w:t xml:space="preserve">I have Frontline workers who input data into on-prem servers. </w:t>
      </w:r>
      <w:r w:rsidR="003C404C" w:rsidRPr="005C70D5">
        <w:rPr>
          <w:szCs w:val="20"/>
        </w:rPr>
        <w:t xml:space="preserve">The </w:t>
      </w:r>
      <w:r w:rsidR="00773765" w:rsidRPr="005C70D5">
        <w:rPr>
          <w:szCs w:val="20"/>
        </w:rPr>
        <w:t xml:space="preserve">data </w:t>
      </w:r>
      <w:r w:rsidR="003C404C" w:rsidRPr="005C70D5">
        <w:rPr>
          <w:szCs w:val="20"/>
        </w:rPr>
        <w:t xml:space="preserve">is </w:t>
      </w:r>
      <w:r w:rsidR="00773765" w:rsidRPr="005C70D5">
        <w:rPr>
          <w:szCs w:val="20"/>
        </w:rPr>
        <w:t xml:space="preserve">then copied into </w:t>
      </w:r>
      <w:r w:rsidR="008464B1" w:rsidRPr="005C70D5">
        <w:rPr>
          <w:szCs w:val="20"/>
        </w:rPr>
        <w:t>Dataverse</w:t>
      </w:r>
      <w:r w:rsidR="00773765" w:rsidRPr="005C70D5">
        <w:rPr>
          <w:szCs w:val="20"/>
        </w:rPr>
        <w:t xml:space="preserve"> and accessed by other users with D365 licenses. The other users who have D365 licenses use </w:t>
      </w:r>
      <w:r w:rsidR="00E3045B" w:rsidRPr="005C70D5">
        <w:rPr>
          <w:szCs w:val="20"/>
        </w:rPr>
        <w:t xml:space="preserve">the </w:t>
      </w:r>
      <w:r w:rsidR="00773765" w:rsidRPr="005C70D5">
        <w:rPr>
          <w:szCs w:val="20"/>
        </w:rPr>
        <w:t xml:space="preserve">data for sales pipelines, quotes, etc. Do the Frontline workers need D365 licenses? Even though they are not leveraging Dynamics and unaware </w:t>
      </w:r>
      <w:r w:rsidR="003C404C" w:rsidRPr="005C70D5">
        <w:rPr>
          <w:szCs w:val="20"/>
        </w:rPr>
        <w:t xml:space="preserve">the </w:t>
      </w:r>
      <w:r w:rsidR="00773765" w:rsidRPr="005C70D5">
        <w:rPr>
          <w:szCs w:val="20"/>
        </w:rPr>
        <w:t xml:space="preserve">data </w:t>
      </w:r>
      <w:r w:rsidR="003C404C" w:rsidRPr="005C70D5">
        <w:rPr>
          <w:szCs w:val="20"/>
        </w:rPr>
        <w:t xml:space="preserve">is </w:t>
      </w:r>
      <w:r w:rsidR="00773765" w:rsidRPr="005C70D5">
        <w:rPr>
          <w:szCs w:val="20"/>
        </w:rPr>
        <w:t xml:space="preserve">landing there? </w:t>
      </w:r>
    </w:p>
    <w:p w14:paraId="14CBCF11" w14:textId="491FD493" w:rsidR="000D57A7" w:rsidRPr="005C70D5" w:rsidRDefault="00242C36" w:rsidP="00242C36">
      <w:pPr>
        <w:pStyle w:val="Answer"/>
      </w:pPr>
      <w:r w:rsidRPr="005C70D5">
        <w:rPr>
          <w:rStyle w:val="A"/>
        </w:rPr>
        <w:t>A:</w:t>
      </w:r>
      <w:r w:rsidRPr="005C70D5">
        <w:t xml:space="preserve"> </w:t>
      </w:r>
      <w:r w:rsidR="00D14645" w:rsidRPr="005C70D5">
        <w:t>Every</w:t>
      </w:r>
      <w:r w:rsidR="00773765" w:rsidRPr="005C70D5">
        <w:t xml:space="preserve"> user causing updates to a D365 application (indirectly or directly) needs to be properly licensed</w:t>
      </w:r>
      <w:r w:rsidR="00FF5403" w:rsidRPr="005C70D5">
        <w:t xml:space="preserve"> and </w:t>
      </w:r>
      <w:r w:rsidR="0071338D" w:rsidRPr="005C70D5">
        <w:t>the</w:t>
      </w:r>
      <w:r w:rsidR="00FF5403" w:rsidRPr="005C70D5">
        <w:t xml:space="preserve"> license required depends on </w:t>
      </w:r>
      <w:r w:rsidR="00EE0AE5" w:rsidRPr="005C70D5">
        <w:t>direct or indirect access and the full activity of the end user.</w:t>
      </w:r>
      <w:r w:rsidR="000D57A7" w:rsidRPr="005C70D5">
        <w:t xml:space="preserve"> </w:t>
      </w:r>
    </w:p>
    <w:p w14:paraId="7D49F94A" w14:textId="6481C347" w:rsidR="00773765" w:rsidRPr="005C70D5" w:rsidRDefault="0071338D" w:rsidP="00242C36">
      <w:pPr>
        <w:pStyle w:val="Answer"/>
        <w:rPr>
          <w:bCs/>
        </w:rPr>
      </w:pPr>
      <w:r w:rsidRPr="005C70D5">
        <w:rPr>
          <w:bCs/>
        </w:rPr>
        <w:t>The</w:t>
      </w:r>
      <w:r w:rsidR="000D57A7" w:rsidRPr="005C70D5">
        <w:rPr>
          <w:bCs/>
        </w:rPr>
        <w:t xml:space="preserve"> Frontline workers </w:t>
      </w:r>
      <w:r w:rsidR="00984FD0" w:rsidRPr="005C70D5">
        <w:rPr>
          <w:bCs/>
        </w:rPr>
        <w:t xml:space="preserve">should be properly licensed for the on-prem servers, </w:t>
      </w:r>
      <w:r w:rsidRPr="005C70D5">
        <w:rPr>
          <w:bCs/>
        </w:rPr>
        <w:t>and</w:t>
      </w:r>
      <w:r w:rsidR="00984FD0" w:rsidRPr="005C70D5">
        <w:rPr>
          <w:bCs/>
        </w:rPr>
        <w:t xml:space="preserve"> since their data is</w:t>
      </w:r>
      <w:r w:rsidRPr="005C70D5">
        <w:rPr>
          <w:bCs/>
        </w:rPr>
        <w:t xml:space="preserve"> then</w:t>
      </w:r>
      <w:r w:rsidR="00984FD0" w:rsidRPr="005C70D5">
        <w:rPr>
          <w:bCs/>
        </w:rPr>
        <w:t xml:space="preserve"> </w:t>
      </w:r>
      <w:r w:rsidR="000D57A7" w:rsidRPr="005C70D5">
        <w:rPr>
          <w:bCs/>
        </w:rPr>
        <w:t xml:space="preserve">indirectly </w:t>
      </w:r>
      <w:r w:rsidR="00D14645" w:rsidRPr="005C70D5">
        <w:rPr>
          <w:bCs/>
        </w:rPr>
        <w:t>written</w:t>
      </w:r>
      <w:r w:rsidR="00984FD0" w:rsidRPr="005C70D5">
        <w:rPr>
          <w:bCs/>
        </w:rPr>
        <w:t xml:space="preserve"> to D</w:t>
      </w:r>
      <w:r w:rsidR="00D14645" w:rsidRPr="005C70D5">
        <w:rPr>
          <w:bCs/>
        </w:rPr>
        <w:t>ataverse, and they are only writing data, they do not require the D365 license.</w:t>
      </w:r>
      <w:r w:rsidR="000D57A7" w:rsidRPr="005C70D5">
        <w:rPr>
          <w:bCs/>
        </w:rPr>
        <w:t xml:space="preserve"> </w:t>
      </w:r>
    </w:p>
    <w:p w14:paraId="464F9A54" w14:textId="10322C75" w:rsidR="00773765" w:rsidRPr="005C70D5" w:rsidRDefault="00242C36" w:rsidP="00242C36">
      <w:pPr>
        <w:pStyle w:val="Question"/>
        <w:rPr>
          <w:szCs w:val="20"/>
        </w:rPr>
      </w:pPr>
      <w:r w:rsidRPr="005C70D5">
        <w:rPr>
          <w:rStyle w:val="Q"/>
          <w:szCs w:val="20"/>
        </w:rPr>
        <w:t>Q8:</w:t>
      </w:r>
      <w:r w:rsidRPr="005C70D5">
        <w:rPr>
          <w:szCs w:val="20"/>
        </w:rPr>
        <w:t xml:space="preserve"> </w:t>
      </w:r>
      <w:r w:rsidR="00773765" w:rsidRPr="005C70D5">
        <w:rPr>
          <w:szCs w:val="20"/>
        </w:rPr>
        <w:t xml:space="preserve">I built a Power App to access </w:t>
      </w:r>
      <w:r w:rsidR="008464B1" w:rsidRPr="005C70D5">
        <w:rPr>
          <w:szCs w:val="20"/>
        </w:rPr>
        <w:t>Dataverse</w:t>
      </w:r>
      <w:r w:rsidR="00773765" w:rsidRPr="005C70D5">
        <w:rPr>
          <w:szCs w:val="20"/>
        </w:rPr>
        <w:t xml:space="preserve"> and access Project data to build reports for my team. I noticed that there </w:t>
      </w:r>
      <w:r w:rsidR="00345BE2" w:rsidRPr="005C70D5">
        <w:rPr>
          <w:szCs w:val="20"/>
        </w:rPr>
        <w:t xml:space="preserve">is </w:t>
      </w:r>
      <w:r w:rsidR="00773765" w:rsidRPr="005C70D5">
        <w:rPr>
          <w:szCs w:val="20"/>
        </w:rPr>
        <w:t>also</w:t>
      </w:r>
      <w:r w:rsidR="00247BCE" w:rsidRPr="005C70D5">
        <w:rPr>
          <w:szCs w:val="20"/>
        </w:rPr>
        <w:t xml:space="preserve"> restricted </w:t>
      </w:r>
      <w:r w:rsidR="00DB6DB3">
        <w:rPr>
          <w:szCs w:val="20"/>
        </w:rPr>
        <w:t xml:space="preserve">table </w:t>
      </w:r>
      <w:r w:rsidR="00773765" w:rsidRPr="005C70D5">
        <w:rPr>
          <w:szCs w:val="20"/>
        </w:rPr>
        <w:t>D</w:t>
      </w:r>
      <w:r w:rsidR="009B3169" w:rsidRPr="005C70D5">
        <w:rPr>
          <w:szCs w:val="20"/>
        </w:rPr>
        <w:t xml:space="preserve">ynamics </w:t>
      </w:r>
      <w:r w:rsidR="00773765" w:rsidRPr="005C70D5">
        <w:rPr>
          <w:szCs w:val="20"/>
        </w:rPr>
        <w:t xml:space="preserve">365 data in </w:t>
      </w:r>
      <w:r w:rsidR="008464B1" w:rsidRPr="005C70D5">
        <w:rPr>
          <w:szCs w:val="20"/>
        </w:rPr>
        <w:t>Dataverse</w:t>
      </w:r>
      <w:r w:rsidR="00773765" w:rsidRPr="005C70D5">
        <w:rPr>
          <w:szCs w:val="20"/>
        </w:rPr>
        <w:t xml:space="preserve"> I have access to. Can I use my Power App to pull </w:t>
      </w:r>
      <w:r w:rsidR="003C404C" w:rsidRPr="005C70D5">
        <w:rPr>
          <w:szCs w:val="20"/>
        </w:rPr>
        <w:t xml:space="preserve">this </w:t>
      </w:r>
      <w:r w:rsidR="00773765" w:rsidRPr="005C70D5">
        <w:rPr>
          <w:szCs w:val="20"/>
        </w:rPr>
        <w:t>additional data as well?</w:t>
      </w:r>
    </w:p>
    <w:p w14:paraId="76E06B91" w14:textId="6B369BDB" w:rsidR="00773765" w:rsidRPr="005C70D5" w:rsidRDefault="00242C36" w:rsidP="00242C36">
      <w:pPr>
        <w:pStyle w:val="Answer"/>
      </w:pPr>
      <w:r w:rsidRPr="005C70D5">
        <w:rPr>
          <w:rStyle w:val="A"/>
        </w:rPr>
        <w:t>A:</w:t>
      </w:r>
      <w:r w:rsidRPr="005C70D5">
        <w:t xml:space="preserve"> </w:t>
      </w:r>
      <w:r w:rsidR="00773765" w:rsidRPr="005C70D5">
        <w:t xml:space="preserve">No. You may only access, view, read, write </w:t>
      </w:r>
      <w:r w:rsidR="00247BCE" w:rsidRPr="005C70D5">
        <w:t xml:space="preserve">restricted </w:t>
      </w:r>
      <w:r w:rsidR="00051BFF">
        <w:t xml:space="preserve">table </w:t>
      </w:r>
      <w:r w:rsidR="00773765" w:rsidRPr="005C70D5">
        <w:t>data from or to an application that you are properly licensed for; i.e. if you have the appropriate D</w:t>
      </w:r>
      <w:r w:rsidR="00973506" w:rsidRPr="005C70D5">
        <w:t xml:space="preserve">ynamics </w:t>
      </w:r>
      <w:r w:rsidR="00773765" w:rsidRPr="005C70D5">
        <w:t xml:space="preserve">365 license, you may access </w:t>
      </w:r>
      <w:r w:rsidR="00462EFC" w:rsidRPr="005C70D5">
        <w:t xml:space="preserve">restricted </w:t>
      </w:r>
      <w:r w:rsidR="00773765" w:rsidRPr="005C70D5">
        <w:t>D</w:t>
      </w:r>
      <w:r w:rsidR="009B3169" w:rsidRPr="005C70D5">
        <w:t xml:space="preserve">ynamics </w:t>
      </w:r>
      <w:r w:rsidR="00773765" w:rsidRPr="005C70D5">
        <w:t xml:space="preserve">365 data. </w:t>
      </w:r>
    </w:p>
    <w:p w14:paraId="1A8B9ED3" w14:textId="7C0ED862" w:rsidR="00773765" w:rsidRPr="005C70D5" w:rsidRDefault="00242C36" w:rsidP="00242C36">
      <w:pPr>
        <w:pStyle w:val="Question"/>
        <w:rPr>
          <w:szCs w:val="20"/>
        </w:rPr>
      </w:pPr>
      <w:r w:rsidRPr="005C70D5">
        <w:rPr>
          <w:rStyle w:val="Q"/>
          <w:szCs w:val="20"/>
        </w:rPr>
        <w:t>Q9:</w:t>
      </w:r>
      <w:r w:rsidRPr="005C70D5">
        <w:rPr>
          <w:szCs w:val="20"/>
        </w:rPr>
        <w:t xml:space="preserve"> </w:t>
      </w:r>
      <w:r w:rsidR="00773765" w:rsidRPr="005C70D5">
        <w:rPr>
          <w:szCs w:val="20"/>
        </w:rPr>
        <w:t>I have multiple franchisees that take payment from customers and will go through several layers of mediation software. The transaction is then validated and imported into Dynamics</w:t>
      </w:r>
      <w:r w:rsidR="009B3169" w:rsidRPr="005C70D5">
        <w:rPr>
          <w:szCs w:val="20"/>
        </w:rPr>
        <w:t xml:space="preserve"> 365</w:t>
      </w:r>
      <w:r w:rsidR="00773765" w:rsidRPr="005C70D5">
        <w:rPr>
          <w:szCs w:val="20"/>
        </w:rPr>
        <w:t xml:space="preserve"> as a Sales Order. This is not in real time, but once per week. Our corporate office is fully licensed with D</w:t>
      </w:r>
      <w:r w:rsidR="009B3169" w:rsidRPr="005C70D5">
        <w:rPr>
          <w:szCs w:val="20"/>
        </w:rPr>
        <w:t xml:space="preserve">ynamics </w:t>
      </w:r>
      <w:r w:rsidR="00773765" w:rsidRPr="005C70D5">
        <w:rPr>
          <w:szCs w:val="20"/>
        </w:rPr>
        <w:t>365 and will be capturing and storing the data. Do we need additional licenses for the franchisees to avoid Multiplexing?</w:t>
      </w:r>
    </w:p>
    <w:p w14:paraId="7958D5F2" w14:textId="4548991F" w:rsidR="00773765" w:rsidRPr="005C70D5" w:rsidRDefault="00242C36" w:rsidP="00242C36">
      <w:pPr>
        <w:pStyle w:val="Answer"/>
        <w:rPr>
          <w:b/>
        </w:rPr>
      </w:pPr>
      <w:r w:rsidRPr="005C70D5">
        <w:rPr>
          <w:rStyle w:val="A"/>
        </w:rPr>
        <w:t>A:</w:t>
      </w:r>
      <w:r w:rsidRPr="005C70D5">
        <w:t xml:space="preserve"> </w:t>
      </w:r>
      <w:r w:rsidR="00773765" w:rsidRPr="005C70D5">
        <w:t>Yes. Since these franchisees do not require direct access to D</w:t>
      </w:r>
      <w:r w:rsidR="005E1A55" w:rsidRPr="005C70D5">
        <w:t xml:space="preserve">ynamics </w:t>
      </w:r>
      <w:r w:rsidR="00773765" w:rsidRPr="005C70D5">
        <w:t>365, one possible solution is to purchase Dynamics 365 Operations - Order Lines. The requirements for this solution are that it is an indirect transaction that utilizes an OData or DIXF integration and only updates data in the tables designated as qualifying for Operations - Order Lines. You can see more details in the D</w:t>
      </w:r>
      <w:r w:rsidR="00FC7521" w:rsidRPr="005C70D5">
        <w:t xml:space="preserve">ynamics </w:t>
      </w:r>
      <w:r w:rsidR="00773765" w:rsidRPr="005C70D5">
        <w:t>365 Licensing Guide.</w:t>
      </w:r>
    </w:p>
    <w:p w14:paraId="6014A830" w14:textId="1BBB44D8" w:rsidR="00773765" w:rsidRPr="005C70D5" w:rsidRDefault="00242C36" w:rsidP="00242C36">
      <w:pPr>
        <w:pStyle w:val="Question"/>
        <w:rPr>
          <w:szCs w:val="20"/>
        </w:rPr>
      </w:pPr>
      <w:r w:rsidRPr="005C70D5">
        <w:rPr>
          <w:rStyle w:val="Q"/>
          <w:szCs w:val="20"/>
        </w:rPr>
        <w:t>Q10:</w:t>
      </w:r>
      <w:r w:rsidRPr="005C70D5">
        <w:rPr>
          <w:szCs w:val="20"/>
        </w:rPr>
        <w:t xml:space="preserve"> </w:t>
      </w:r>
      <w:r w:rsidR="00773765" w:rsidRPr="005C70D5">
        <w:rPr>
          <w:szCs w:val="20"/>
        </w:rPr>
        <w:t>Where can I find more information about Multiplexing?</w:t>
      </w:r>
    </w:p>
    <w:p w14:paraId="13851C45" w14:textId="7A4CDCA5" w:rsidR="00773765" w:rsidRPr="005C70D5" w:rsidRDefault="00242C36" w:rsidP="00242C36">
      <w:pPr>
        <w:pStyle w:val="Answer"/>
        <w:rPr>
          <w:b/>
        </w:rPr>
      </w:pPr>
      <w:r w:rsidRPr="005C70D5">
        <w:rPr>
          <w:rStyle w:val="A"/>
        </w:rPr>
        <w:t>A:</w:t>
      </w:r>
      <w:r w:rsidRPr="005C70D5">
        <w:t xml:space="preserve"> </w:t>
      </w:r>
      <w:r w:rsidR="00773765" w:rsidRPr="005C70D5">
        <w:t>The Dynamics 365 &amp; Power Platform Licensing Guides contain further details and information around Multiplexing. You can also view Microsoft’s Multiplexing terms in the Product Terms &amp; Online Service Terms.</w:t>
      </w:r>
    </w:p>
    <w:p w14:paraId="749A4CF1" w14:textId="77777777" w:rsidR="00773765" w:rsidRPr="00521092" w:rsidRDefault="00773765" w:rsidP="0074298B">
      <w:pPr>
        <w:pStyle w:val="Heading1"/>
      </w:pPr>
      <w:bookmarkStart w:id="19" w:name="_Toc46841017"/>
      <w:bookmarkStart w:id="20" w:name="_Toc66450168"/>
      <w:r>
        <w:t>Definitions</w:t>
      </w:r>
      <w:bookmarkEnd w:id="19"/>
      <w:bookmarkEnd w:id="20"/>
      <w:r>
        <w:t xml:space="preserve"> </w:t>
      </w:r>
    </w:p>
    <w:p w14:paraId="5E86BD7F" w14:textId="77777777" w:rsidR="00773765" w:rsidRPr="00D748BD" w:rsidRDefault="00773765" w:rsidP="0074298B">
      <w:pPr>
        <w:pStyle w:val="Heading3"/>
      </w:pPr>
      <w:bookmarkStart w:id="21" w:name="_Toc66450169"/>
      <w:r>
        <w:t>Multiplexing</w:t>
      </w:r>
      <w:bookmarkEnd w:id="21"/>
    </w:p>
    <w:p w14:paraId="7220AC64" w14:textId="77777777" w:rsidR="00773765" w:rsidRPr="004B23F9" w:rsidRDefault="00773765" w:rsidP="0095568B">
      <w:pPr>
        <w:rPr>
          <w:b/>
          <w:bCs/>
        </w:rPr>
      </w:pPr>
      <w:r>
        <w:t>Multiplexing</w:t>
      </w:r>
      <w:r w:rsidRPr="00AD4890">
        <w:t xml:space="preserve"> can be defined as hardware</w:t>
      </w:r>
      <w:r w:rsidRPr="00D320E2">
        <w:t xml:space="preserve"> or software that</w:t>
      </w:r>
      <w:r>
        <w:t xml:space="preserve"> is used</w:t>
      </w:r>
      <w:r w:rsidRPr="00D320E2">
        <w:t xml:space="preserve"> to pool connections</w:t>
      </w:r>
      <w:r>
        <w:t>,</w:t>
      </w:r>
      <w:r w:rsidRPr="00D320E2">
        <w:t xml:space="preserve"> reroute </w:t>
      </w:r>
      <w:r>
        <w:t xml:space="preserve">or indirectly access </w:t>
      </w:r>
      <w:r w:rsidRPr="00D320E2">
        <w:t>information</w:t>
      </w:r>
      <w:r>
        <w:t>,</w:t>
      </w:r>
      <w:r w:rsidRPr="00D320E2">
        <w:t xml:space="preserve"> </w:t>
      </w:r>
      <w:r>
        <w:t xml:space="preserve">or </w:t>
      </w:r>
      <w:r w:rsidRPr="00D320E2">
        <w:t xml:space="preserve">reduce the number of devices or users that directly access or use the </w:t>
      </w:r>
      <w:r>
        <w:t>Product. It can also be classified as a way to</w:t>
      </w:r>
      <w:r w:rsidRPr="00D320E2">
        <w:t xml:space="preserve"> reduce the number of OSEs, devices</w:t>
      </w:r>
      <w:r>
        <w:t>,</w:t>
      </w:r>
      <w:r w:rsidRPr="00D320E2">
        <w:t xml:space="preserve"> or users the </w:t>
      </w:r>
      <w:r>
        <w:t>Product</w:t>
      </w:r>
      <w:r w:rsidRPr="00D320E2">
        <w:t xml:space="preserve"> directly manages</w:t>
      </w:r>
      <w:r>
        <w:t>.</w:t>
      </w:r>
    </w:p>
    <w:p w14:paraId="292EB866" w14:textId="6C43CBFA" w:rsidR="00773765" w:rsidRDefault="00773765" w:rsidP="0095568B">
      <w:r>
        <w:t xml:space="preserve">A key </w:t>
      </w:r>
      <w:r w:rsidR="00D61FCC">
        <w:t xml:space="preserve">point </w:t>
      </w:r>
      <w:r>
        <w:t xml:space="preserve">to note, sometimes referred to as “pooling”, Multiplexing </w:t>
      </w:r>
      <w:r w:rsidRPr="007D6681">
        <w:rPr>
          <w:i/>
          <w:iCs/>
        </w:rPr>
        <w:t>does not</w:t>
      </w:r>
      <w:r w:rsidRPr="00D320E2">
        <w:t xml:space="preserve"> reduce the number of licenses of any </w:t>
      </w:r>
      <w:r>
        <w:t>type</w:t>
      </w:r>
      <w:r w:rsidRPr="00D320E2">
        <w:t xml:space="preserve"> that </w:t>
      </w:r>
      <w:r>
        <w:t xml:space="preserve">a </w:t>
      </w:r>
      <w:r w:rsidR="00196849">
        <w:t>c</w:t>
      </w:r>
      <w:r w:rsidRPr="00D320E2">
        <w:t>ustomer needs</w:t>
      </w:r>
      <w:r>
        <w:t xml:space="preserve"> for their solutions</w:t>
      </w:r>
      <w:r w:rsidRPr="00D320E2">
        <w:t>.</w:t>
      </w:r>
    </w:p>
    <w:p w14:paraId="3D47915F" w14:textId="77777777" w:rsidR="00773765" w:rsidRPr="00D748BD" w:rsidRDefault="00773765" w:rsidP="0074298B">
      <w:pPr>
        <w:pStyle w:val="Heading3"/>
      </w:pPr>
      <w:bookmarkStart w:id="22" w:name="_Toc66450170"/>
      <w:r>
        <w:t>Power Platform</w:t>
      </w:r>
      <w:bookmarkEnd w:id="22"/>
    </w:p>
    <w:p w14:paraId="7DA0C6B8" w14:textId="7D3B32D0" w:rsidR="00773765" w:rsidRDefault="00773765" w:rsidP="0095568B">
      <w:r>
        <w:t xml:space="preserve">The Power Platform is the collective group of Power Apps, Power BI, </w:t>
      </w:r>
      <w:r w:rsidR="00123D79">
        <w:t xml:space="preserve">Power Pages, </w:t>
      </w:r>
      <w:r>
        <w:t xml:space="preserve">and Power Automate to customize, extend, and build all the apps you need for your business and unlock the potential of </w:t>
      </w:r>
      <w:r w:rsidR="00886277">
        <w:t xml:space="preserve">Microsoft </w:t>
      </w:r>
      <w:r>
        <w:t xml:space="preserve">365 and Dynamics 365. The Power Platform is made possible by </w:t>
      </w:r>
      <w:r w:rsidR="002532A0">
        <w:t xml:space="preserve">Microsoft </w:t>
      </w:r>
      <w:r w:rsidR="008464B1">
        <w:t>Dataverse</w:t>
      </w:r>
      <w:r>
        <w:t>.</w:t>
      </w:r>
    </w:p>
    <w:p w14:paraId="0FF5E4DE" w14:textId="77777777" w:rsidR="00773765" w:rsidRPr="00D748BD" w:rsidRDefault="00773765" w:rsidP="0074298B">
      <w:pPr>
        <w:pStyle w:val="Heading3"/>
      </w:pPr>
      <w:bookmarkStart w:id="23" w:name="_Toc66450171"/>
      <w:r>
        <w:lastRenderedPageBreak/>
        <w:t>Power Apps</w:t>
      </w:r>
      <w:bookmarkEnd w:id="23"/>
    </w:p>
    <w:p w14:paraId="2D9FB3E9" w14:textId="5041596C" w:rsidR="00E60FE9" w:rsidRPr="00E60FE9" w:rsidRDefault="00C9533F" w:rsidP="001A5973">
      <w:r>
        <w:rPr>
          <w:rFonts w:cs="Segoe UI"/>
          <w:color w:val="171717"/>
          <w:shd w:val="clear" w:color="auto" w:fill="FFFFFF"/>
        </w:rPr>
        <w:t>Power Apps is a suite of apps, services, and connectors, as well as a data platform, that provides</w:t>
      </w:r>
      <w:r w:rsidR="00E60FE9">
        <w:rPr>
          <w:rFonts w:cs="Segoe UI"/>
          <w:color w:val="171717"/>
          <w:shd w:val="clear" w:color="auto" w:fill="FFFFFF"/>
        </w:rPr>
        <w:t xml:space="preserve"> </w:t>
      </w:r>
      <w:r>
        <w:rPr>
          <w:rFonts w:cs="Segoe UI"/>
          <w:color w:val="171717"/>
          <w:shd w:val="clear" w:color="auto" w:fill="FFFFFF"/>
        </w:rPr>
        <w:t>a rapid development environment to build custom apps for your business needs. Using Power</w:t>
      </w:r>
      <w:r w:rsidR="00E60FE9">
        <w:rPr>
          <w:rFonts w:cs="Segoe UI"/>
          <w:color w:val="171717"/>
          <w:shd w:val="clear" w:color="auto" w:fill="FFFFFF"/>
        </w:rPr>
        <w:t xml:space="preserve"> </w:t>
      </w:r>
      <w:r>
        <w:rPr>
          <w:rFonts w:cs="Segoe UI"/>
          <w:color w:val="171717"/>
          <w:shd w:val="clear" w:color="auto" w:fill="FFFFFF"/>
        </w:rPr>
        <w:t>Apps, you can quickly build custom business apps that connect to your data stored either in the underlying data platform (</w:t>
      </w:r>
      <w:r w:rsidR="00E60FE9" w:rsidRPr="001A5973">
        <w:t>Microsoft Dataverse</w:t>
      </w:r>
      <w:r>
        <w:rPr>
          <w:rFonts w:cs="Segoe UI"/>
          <w:color w:val="171717"/>
          <w:shd w:val="clear" w:color="auto" w:fill="FFFFFF"/>
        </w:rPr>
        <w:t>)</w:t>
      </w:r>
      <w:r w:rsidR="00E60FE9">
        <w:rPr>
          <w:rFonts w:cs="Segoe UI"/>
          <w:color w:val="171717"/>
          <w:shd w:val="clear" w:color="auto" w:fill="FFFFFF"/>
        </w:rPr>
        <w:t xml:space="preserve"> </w:t>
      </w:r>
      <w:r>
        <w:rPr>
          <w:rFonts w:cs="Segoe UI"/>
          <w:color w:val="171717"/>
          <w:shd w:val="clear" w:color="auto" w:fill="FFFFFF"/>
        </w:rPr>
        <w:t>or in various online and on-premises data sources (such as SharePoint, Microsoft 365, Dynamics 365, SQL Server, and so on).</w:t>
      </w:r>
    </w:p>
    <w:p w14:paraId="11BA812B" w14:textId="7FA02F4A" w:rsidR="00773765" w:rsidRPr="0074298B" w:rsidRDefault="00773765" w:rsidP="0074298B">
      <w:pPr>
        <w:pStyle w:val="Heading3"/>
      </w:pPr>
      <w:bookmarkStart w:id="24" w:name="_Toc66450172"/>
      <w:r w:rsidRPr="0074298B">
        <w:t>Dynamics 365</w:t>
      </w:r>
      <w:bookmarkEnd w:id="24"/>
    </w:p>
    <w:p w14:paraId="2E299BEC" w14:textId="29465D4A" w:rsidR="004E200C" w:rsidRDefault="004E200C" w:rsidP="0074298B">
      <w:r w:rsidRPr="004E200C">
        <w:t>Dynamics 365 is a portfolio of intelligent business applications that delivers superior operational efficiency and breakthrough customer experiences enabling businesses to become more agile and reduce complexity without increasing costs.</w:t>
      </w:r>
    </w:p>
    <w:p w14:paraId="746E6651" w14:textId="69398E01" w:rsidR="00773765" w:rsidRPr="00D748BD" w:rsidRDefault="008464B1" w:rsidP="0074298B">
      <w:pPr>
        <w:pStyle w:val="Heading3"/>
      </w:pPr>
      <w:bookmarkStart w:id="25" w:name="_Toc66450173"/>
      <w:r>
        <w:t>Dataverse</w:t>
      </w:r>
      <w:bookmarkEnd w:id="25"/>
    </w:p>
    <w:p w14:paraId="4A581F1F" w14:textId="418C0D86" w:rsidR="00773765" w:rsidRDefault="008464B1" w:rsidP="0074298B">
      <w:r>
        <w:t>Microsoft Dataverse</w:t>
      </w:r>
      <w:r w:rsidR="00F946AF">
        <w:t xml:space="preserve"> </w:t>
      </w:r>
      <w:r w:rsidR="00773765" w:rsidRPr="7FD1FD39">
        <w:t>is a</w:t>
      </w:r>
      <w:r w:rsidR="00F946AF">
        <w:t xml:space="preserve"> </w:t>
      </w:r>
      <w:r w:rsidR="00773765" w:rsidRPr="7FD1FD39">
        <w:t>business application</w:t>
      </w:r>
      <w:r w:rsidR="00F946AF">
        <w:t xml:space="preserve"> </w:t>
      </w:r>
      <w:r w:rsidR="00773765" w:rsidRPr="7FD1FD39">
        <w:t>platform</w:t>
      </w:r>
      <w:r w:rsidR="00F946AF">
        <w:t xml:space="preserve"> </w:t>
      </w:r>
      <w:r w:rsidR="00773765" w:rsidRPr="7FD1FD39">
        <w:t>that easily structures</w:t>
      </w:r>
      <w:r w:rsidR="00F946AF">
        <w:t xml:space="preserve"> </w:t>
      </w:r>
      <w:r w:rsidR="00773765" w:rsidRPr="7FD1FD39">
        <w:t>data</w:t>
      </w:r>
      <w:r w:rsidR="00F946AF">
        <w:t xml:space="preserve"> </w:t>
      </w:r>
      <w:r w:rsidR="00773765" w:rsidRPr="7FD1FD39">
        <w:t>and</w:t>
      </w:r>
      <w:r w:rsidR="00F946AF">
        <w:t xml:space="preserve"> </w:t>
      </w:r>
      <w:r w:rsidR="00773765" w:rsidRPr="7FD1FD39">
        <w:t>business logic</w:t>
      </w:r>
      <w:r w:rsidR="00F946AF">
        <w:t xml:space="preserve"> </w:t>
      </w:r>
      <w:r w:rsidR="00773765" w:rsidRPr="7FD1FD39">
        <w:t>to support interconnected applications and processes.</w:t>
      </w:r>
      <w:r w:rsidR="00F946AF">
        <w:t xml:space="preserve"> </w:t>
      </w:r>
      <w:r w:rsidR="00773765" w:rsidRPr="7FD1FD39">
        <w:t xml:space="preserve">As such, </w:t>
      </w:r>
      <w:r>
        <w:t>Dataverse</w:t>
      </w:r>
      <w:r w:rsidR="00773765" w:rsidRPr="7FD1FD39">
        <w:t xml:space="preserve"> enables organizations to securely store, manage, and act on data used by business applications.</w:t>
      </w:r>
    </w:p>
    <w:p w14:paraId="237389A1" w14:textId="369753EC" w:rsidR="001709CA" w:rsidRDefault="001709CA" w:rsidP="001709CA">
      <w:pPr>
        <w:pStyle w:val="Heading3"/>
      </w:pPr>
      <w:r>
        <w:t>Direct versus Indirect Access</w:t>
      </w:r>
      <w:r w:rsidR="00A242FE">
        <w:t xml:space="preserve"> to Dynamics 365</w:t>
      </w:r>
    </w:p>
    <w:p w14:paraId="5F3781F2" w14:textId="3A8FDC8D" w:rsidR="001709CA" w:rsidRDefault="00997AEC" w:rsidP="0074298B">
      <w:r w:rsidRPr="001A5973">
        <w:rPr>
          <w:b/>
          <w:bCs/>
        </w:rPr>
        <w:t>Direct Access:</w:t>
      </w:r>
      <w:r>
        <w:t xml:space="preserve"> </w:t>
      </w:r>
      <w:r w:rsidR="00A242FE">
        <w:t xml:space="preserve">means </w:t>
      </w:r>
      <w:r w:rsidR="003957BA">
        <w:t>interacting with a Dynamics 365 application’s interface</w:t>
      </w:r>
      <w:r w:rsidR="00E360C0">
        <w:t>.</w:t>
      </w:r>
      <w:r w:rsidR="00F4012F">
        <w:t xml:space="preserve"> </w:t>
      </w:r>
    </w:p>
    <w:p w14:paraId="5BB49BEF" w14:textId="178B8012" w:rsidR="006204DD" w:rsidRDefault="009709CE" w:rsidP="006204DD">
      <w:r w:rsidRPr="001A5973">
        <w:rPr>
          <w:b/>
          <w:bCs/>
        </w:rPr>
        <w:t>Indirect Access</w:t>
      </w:r>
      <w:r>
        <w:t>:</w:t>
      </w:r>
      <w:r w:rsidR="000B4078">
        <w:t xml:space="preserve"> </w:t>
      </w:r>
      <w:r w:rsidR="006641B7">
        <w:t>means to</w:t>
      </w:r>
      <w:r w:rsidR="00C50786">
        <w:t xml:space="preserve"> solely</w:t>
      </w:r>
      <w:r w:rsidR="006641B7">
        <w:t xml:space="preserve"> </w:t>
      </w:r>
      <w:r w:rsidR="00971DA3">
        <w:t>interact</w:t>
      </w:r>
      <w:r w:rsidR="00C81871">
        <w:t xml:space="preserve"> (Create, Read, Update or Delete) </w:t>
      </w:r>
      <w:r w:rsidR="00D97A37">
        <w:t xml:space="preserve">with </w:t>
      </w:r>
      <w:r w:rsidR="00C81871">
        <w:t xml:space="preserve">Dynamics 365 data </w:t>
      </w:r>
      <w:r w:rsidR="00AF1C9D">
        <w:t xml:space="preserve">through a non-Dynamics 365 </w:t>
      </w:r>
      <w:r w:rsidR="000B4078">
        <w:t>application</w:t>
      </w:r>
      <w:r w:rsidR="00362443">
        <w:t>, s</w:t>
      </w:r>
      <w:r w:rsidR="000B4078">
        <w:t>uch as</w:t>
      </w:r>
      <w:r w:rsidR="00362443">
        <w:t xml:space="preserve"> via</w:t>
      </w:r>
      <w:r w:rsidR="00A86957">
        <w:t xml:space="preserve"> </w:t>
      </w:r>
      <w:r w:rsidR="00AF1C9D">
        <w:t>a custom-built Power App or through</w:t>
      </w:r>
      <w:r w:rsidR="00770BE6">
        <w:t xml:space="preserve"> Power Automate flows</w:t>
      </w:r>
      <w:r w:rsidR="00D97A37">
        <w:t>.</w:t>
      </w:r>
    </w:p>
    <w:p w14:paraId="76A56D54" w14:textId="10EDAA82" w:rsidR="006204DD" w:rsidRDefault="006204DD" w:rsidP="006204DD">
      <w:pPr>
        <w:pStyle w:val="Copyright"/>
      </w:pPr>
      <w:r w:rsidRPr="00B23DD0">
        <w:t>© 202</w:t>
      </w:r>
      <w:r w:rsidR="00E9144B">
        <w:t>3</w:t>
      </w:r>
      <w:r w:rsidRPr="00B23DD0">
        <w:t xml:space="preserve"> Microsoft Corporation. All rights reserved. This document is for informational purposes only. MICROSOFT MAKES NO WARRANTIES, EXPRESS OR IMPLIED, </w:t>
      </w:r>
      <w:r w:rsidR="00E9144B">
        <w:br/>
      </w:r>
      <w:r w:rsidRPr="00B23DD0">
        <w:t>IN THIS DOCUMENT. This information is provided to help guide your authorized use of products you license; it is not your agreement. Your use of products licensed under your volume license agreement is governed by the terms and conditions of that agreement. In the case of any conflict between this information and your agreement, the terms and conditions of your agreement control. Prices for licenses acquired through Microsoft resellers are determined by the reseller.</w:t>
      </w:r>
    </w:p>
    <w:sectPr w:rsidR="006204DD" w:rsidSect="00FD2DD3">
      <w:headerReference w:type="default" r:id="rId25"/>
      <w:footerReference w:type="default" r:id="rId26"/>
      <w:headerReference w:type="first" r:id="rId27"/>
      <w:footerReference w:type="first" r:id="rId28"/>
      <w:pgSz w:w="12240" w:h="15840"/>
      <w:pgMar w:top="1440" w:right="1008" w:bottom="1080" w:left="1008" w:header="720" w:footer="100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A8EF23" w14:textId="77777777" w:rsidR="003814B7" w:rsidRDefault="003814B7" w:rsidP="007921A5">
      <w:pPr>
        <w:spacing w:after="0"/>
      </w:pPr>
      <w:r>
        <w:separator/>
      </w:r>
    </w:p>
  </w:endnote>
  <w:endnote w:type="continuationSeparator" w:id="0">
    <w:p w14:paraId="58674EC2" w14:textId="77777777" w:rsidR="003814B7" w:rsidRDefault="003814B7" w:rsidP="007921A5">
      <w:pPr>
        <w:spacing w:after="0"/>
      </w:pPr>
      <w:r>
        <w:continuationSeparator/>
      </w:r>
    </w:p>
  </w:endnote>
  <w:endnote w:type="continuationNotice" w:id="1">
    <w:p w14:paraId="15F64218" w14:textId="77777777" w:rsidR="003814B7" w:rsidRDefault="003814B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light">
    <w:panose1 w:val="020B04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6448F" w14:textId="7E53EF51" w:rsidR="00D562D7" w:rsidRPr="007921A5" w:rsidRDefault="00CB69CA" w:rsidP="00A76F4C">
    <w:pPr>
      <w:pStyle w:val="Footer"/>
      <w:pBdr>
        <w:top w:val="single" w:sz="4" w:space="1" w:color="auto"/>
      </w:pBdr>
      <w:rPr>
        <w:rFonts w:cs="Segoe UI"/>
        <w:sz w:val="18"/>
        <w:szCs w:val="18"/>
      </w:rPr>
    </w:pPr>
    <w:r>
      <w:t>October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513DD7" w14:textId="5526BD08" w:rsidR="00D562D7" w:rsidRPr="007F1239" w:rsidRDefault="005838D6" w:rsidP="007921A5">
    <w:pPr>
      <w:pStyle w:val="Footer"/>
      <w:pBdr>
        <w:top w:val="single" w:sz="4" w:space="1" w:color="auto"/>
      </w:pBdr>
    </w:pPr>
    <w:r>
      <w:t>October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25F051" w14:textId="77777777" w:rsidR="003814B7" w:rsidRDefault="003814B7" w:rsidP="007921A5">
      <w:pPr>
        <w:spacing w:after="0"/>
      </w:pPr>
      <w:r>
        <w:separator/>
      </w:r>
    </w:p>
  </w:footnote>
  <w:footnote w:type="continuationSeparator" w:id="0">
    <w:p w14:paraId="3DCBB7AE" w14:textId="77777777" w:rsidR="003814B7" w:rsidRDefault="003814B7" w:rsidP="007921A5">
      <w:pPr>
        <w:spacing w:after="0"/>
      </w:pPr>
      <w:r>
        <w:continuationSeparator/>
      </w:r>
    </w:p>
  </w:footnote>
  <w:footnote w:type="continuationNotice" w:id="1">
    <w:p w14:paraId="3562B5E5" w14:textId="77777777" w:rsidR="003814B7" w:rsidRDefault="003814B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0D9657" w14:textId="4C7CE18B" w:rsidR="00D562D7" w:rsidRPr="00773765" w:rsidRDefault="00D562D7" w:rsidP="00E01D33">
    <w:pPr>
      <w:pStyle w:val="Header"/>
    </w:pPr>
    <w:r w:rsidRPr="00773765">
      <w:t>Multiplexing</w:t>
    </w:r>
    <w:r w:rsidR="00993E2B">
      <w:t xml:space="preserve"> - </w:t>
    </w:r>
    <w:r w:rsidRPr="00773765">
      <w:t>Overview</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FC167" w14:textId="77777777" w:rsidR="00D562D7" w:rsidRDefault="00D562D7" w:rsidP="006C13AD">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60184B"/>
    <w:multiLevelType w:val="hybridMultilevel"/>
    <w:tmpl w:val="5E845F40"/>
    <w:lvl w:ilvl="0" w:tplc="A04E7F16">
      <w:start w:val="1"/>
      <w:numFmt w:val="decimal"/>
      <w:lvlText w:val="%1)"/>
      <w:lvlJc w:val="left"/>
      <w:pPr>
        <w:tabs>
          <w:tab w:val="num" w:pos="720"/>
        </w:tabs>
        <w:ind w:left="720" w:hanging="360"/>
      </w:pPr>
    </w:lvl>
    <w:lvl w:ilvl="1" w:tplc="E370C58C" w:tentative="1">
      <w:start w:val="1"/>
      <w:numFmt w:val="decimal"/>
      <w:lvlText w:val="%2)"/>
      <w:lvlJc w:val="left"/>
      <w:pPr>
        <w:tabs>
          <w:tab w:val="num" w:pos="1440"/>
        </w:tabs>
        <w:ind w:left="1440" w:hanging="360"/>
      </w:pPr>
    </w:lvl>
    <w:lvl w:ilvl="2" w:tplc="052A7BD2" w:tentative="1">
      <w:start w:val="1"/>
      <w:numFmt w:val="decimal"/>
      <w:lvlText w:val="%3)"/>
      <w:lvlJc w:val="left"/>
      <w:pPr>
        <w:tabs>
          <w:tab w:val="num" w:pos="2160"/>
        </w:tabs>
        <w:ind w:left="2160" w:hanging="360"/>
      </w:pPr>
    </w:lvl>
    <w:lvl w:ilvl="3" w:tplc="90AA5E02" w:tentative="1">
      <w:start w:val="1"/>
      <w:numFmt w:val="decimal"/>
      <w:lvlText w:val="%4)"/>
      <w:lvlJc w:val="left"/>
      <w:pPr>
        <w:tabs>
          <w:tab w:val="num" w:pos="2880"/>
        </w:tabs>
        <w:ind w:left="2880" w:hanging="360"/>
      </w:pPr>
    </w:lvl>
    <w:lvl w:ilvl="4" w:tplc="D8F6032E" w:tentative="1">
      <w:start w:val="1"/>
      <w:numFmt w:val="decimal"/>
      <w:lvlText w:val="%5)"/>
      <w:lvlJc w:val="left"/>
      <w:pPr>
        <w:tabs>
          <w:tab w:val="num" w:pos="3600"/>
        </w:tabs>
        <w:ind w:left="3600" w:hanging="360"/>
      </w:pPr>
    </w:lvl>
    <w:lvl w:ilvl="5" w:tplc="66925EAE" w:tentative="1">
      <w:start w:val="1"/>
      <w:numFmt w:val="decimal"/>
      <w:lvlText w:val="%6)"/>
      <w:lvlJc w:val="left"/>
      <w:pPr>
        <w:tabs>
          <w:tab w:val="num" w:pos="4320"/>
        </w:tabs>
        <w:ind w:left="4320" w:hanging="360"/>
      </w:pPr>
    </w:lvl>
    <w:lvl w:ilvl="6" w:tplc="B60C6C1A" w:tentative="1">
      <w:start w:val="1"/>
      <w:numFmt w:val="decimal"/>
      <w:lvlText w:val="%7)"/>
      <w:lvlJc w:val="left"/>
      <w:pPr>
        <w:tabs>
          <w:tab w:val="num" w:pos="5040"/>
        </w:tabs>
        <w:ind w:left="5040" w:hanging="360"/>
      </w:pPr>
    </w:lvl>
    <w:lvl w:ilvl="7" w:tplc="A906EB32" w:tentative="1">
      <w:start w:val="1"/>
      <w:numFmt w:val="decimal"/>
      <w:lvlText w:val="%8)"/>
      <w:lvlJc w:val="left"/>
      <w:pPr>
        <w:tabs>
          <w:tab w:val="num" w:pos="5760"/>
        </w:tabs>
        <w:ind w:left="5760" w:hanging="360"/>
      </w:pPr>
    </w:lvl>
    <w:lvl w:ilvl="8" w:tplc="5C269950" w:tentative="1">
      <w:start w:val="1"/>
      <w:numFmt w:val="decimal"/>
      <w:lvlText w:val="%9)"/>
      <w:lvlJc w:val="left"/>
      <w:pPr>
        <w:tabs>
          <w:tab w:val="num" w:pos="6480"/>
        </w:tabs>
        <w:ind w:left="6480" w:hanging="360"/>
      </w:pPr>
    </w:lvl>
  </w:abstractNum>
  <w:abstractNum w:abstractNumId="1" w15:restartNumberingAfterBreak="0">
    <w:nsid w:val="0CEC7BAE"/>
    <w:multiLevelType w:val="hybridMultilevel"/>
    <w:tmpl w:val="1430F46E"/>
    <w:lvl w:ilvl="0" w:tplc="AFC0041C">
      <w:start w:val="1"/>
      <w:numFmt w:val="bullet"/>
      <w:pStyle w:val="AnswerBulletList2"/>
      <w:lvlText w:val="o"/>
      <w:lvlJc w:val="left"/>
      <w:pPr>
        <w:ind w:left="1800" w:hanging="360"/>
      </w:pPr>
      <w:rPr>
        <w:rFonts w:ascii="Courier New" w:hAnsi="Courier New"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CFB1DB4"/>
    <w:multiLevelType w:val="hybridMultilevel"/>
    <w:tmpl w:val="5F5A9DBA"/>
    <w:lvl w:ilvl="0" w:tplc="ED36BB3A">
      <w:start w:val="1"/>
      <w:numFmt w:val="lowerLetter"/>
      <w:pStyle w:val="NumberedList2"/>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B634A1F"/>
    <w:multiLevelType w:val="hybridMultilevel"/>
    <w:tmpl w:val="E6A8381C"/>
    <w:lvl w:ilvl="0" w:tplc="FC8C36EC">
      <w:start w:val="1"/>
      <w:numFmt w:val="bullet"/>
      <w:pStyle w:val="BulletList"/>
      <w:lvlText w:val=""/>
      <w:lvlJc w:val="left"/>
      <w:pPr>
        <w:ind w:left="720" w:hanging="360"/>
      </w:pPr>
      <w:rPr>
        <w:rFonts w:ascii="Symbol" w:hAnsi="Symbol" w:hint="default"/>
        <w:color w:val="0078D4"/>
      </w:rPr>
    </w:lvl>
    <w:lvl w:ilvl="1" w:tplc="A7EE04B0">
      <w:start w:val="1"/>
      <w:numFmt w:val="bullet"/>
      <w:pStyle w:val="BulletList2"/>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D16A7E"/>
    <w:multiLevelType w:val="hybridMultilevel"/>
    <w:tmpl w:val="3F7261D0"/>
    <w:lvl w:ilvl="0" w:tplc="39143B82">
      <w:start w:val="1"/>
      <w:numFmt w:val="bullet"/>
      <w:pStyle w:val="BulletListTable2"/>
      <w:lvlText w:val=""/>
      <w:lvlJc w:val="left"/>
      <w:pPr>
        <w:ind w:left="1440" w:hanging="360"/>
      </w:pPr>
      <w:rPr>
        <w:rFonts w:ascii="Symbol" w:hAnsi="Symbol" w:hint="default"/>
        <w:color w:val="0078D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5DA5E07"/>
    <w:multiLevelType w:val="multilevel"/>
    <w:tmpl w:val="ECDC6D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896476D"/>
    <w:multiLevelType w:val="hybridMultilevel"/>
    <w:tmpl w:val="B052E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3709B6"/>
    <w:multiLevelType w:val="hybridMultilevel"/>
    <w:tmpl w:val="9E7806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B042C98"/>
    <w:multiLevelType w:val="hybridMultilevel"/>
    <w:tmpl w:val="A5927198"/>
    <w:lvl w:ilvl="0" w:tplc="971465BC">
      <w:start w:val="1"/>
      <w:numFmt w:val="decimal"/>
      <w:lvlText w:val="%1)"/>
      <w:lvlJc w:val="left"/>
      <w:pPr>
        <w:tabs>
          <w:tab w:val="num" w:pos="720"/>
        </w:tabs>
        <w:ind w:left="720" w:hanging="360"/>
      </w:pPr>
    </w:lvl>
    <w:lvl w:ilvl="1" w:tplc="04090017">
      <w:start w:val="1"/>
      <w:numFmt w:val="lowerLetter"/>
      <w:lvlText w:val="%2)"/>
      <w:lvlJc w:val="left"/>
      <w:pPr>
        <w:ind w:left="1800" w:hanging="360"/>
      </w:pPr>
    </w:lvl>
    <w:lvl w:ilvl="2" w:tplc="A99669E8" w:tentative="1">
      <w:start w:val="1"/>
      <w:numFmt w:val="decimal"/>
      <w:lvlText w:val="%3)"/>
      <w:lvlJc w:val="left"/>
      <w:pPr>
        <w:tabs>
          <w:tab w:val="num" w:pos="2160"/>
        </w:tabs>
        <w:ind w:left="2160" w:hanging="360"/>
      </w:pPr>
    </w:lvl>
    <w:lvl w:ilvl="3" w:tplc="82EC0BC2" w:tentative="1">
      <w:start w:val="1"/>
      <w:numFmt w:val="decimal"/>
      <w:lvlText w:val="%4)"/>
      <w:lvlJc w:val="left"/>
      <w:pPr>
        <w:tabs>
          <w:tab w:val="num" w:pos="2880"/>
        </w:tabs>
        <w:ind w:left="2880" w:hanging="360"/>
      </w:pPr>
    </w:lvl>
    <w:lvl w:ilvl="4" w:tplc="85FC9EA8" w:tentative="1">
      <w:start w:val="1"/>
      <w:numFmt w:val="decimal"/>
      <w:lvlText w:val="%5)"/>
      <w:lvlJc w:val="left"/>
      <w:pPr>
        <w:tabs>
          <w:tab w:val="num" w:pos="3600"/>
        </w:tabs>
        <w:ind w:left="3600" w:hanging="360"/>
      </w:pPr>
    </w:lvl>
    <w:lvl w:ilvl="5" w:tplc="008EACBE" w:tentative="1">
      <w:start w:val="1"/>
      <w:numFmt w:val="decimal"/>
      <w:lvlText w:val="%6)"/>
      <w:lvlJc w:val="left"/>
      <w:pPr>
        <w:tabs>
          <w:tab w:val="num" w:pos="4320"/>
        </w:tabs>
        <w:ind w:left="4320" w:hanging="360"/>
      </w:pPr>
    </w:lvl>
    <w:lvl w:ilvl="6" w:tplc="9230D166" w:tentative="1">
      <w:start w:val="1"/>
      <w:numFmt w:val="decimal"/>
      <w:lvlText w:val="%7)"/>
      <w:lvlJc w:val="left"/>
      <w:pPr>
        <w:tabs>
          <w:tab w:val="num" w:pos="5040"/>
        </w:tabs>
        <w:ind w:left="5040" w:hanging="360"/>
      </w:pPr>
    </w:lvl>
    <w:lvl w:ilvl="7" w:tplc="B3AEBCF6" w:tentative="1">
      <w:start w:val="1"/>
      <w:numFmt w:val="decimal"/>
      <w:lvlText w:val="%8)"/>
      <w:lvlJc w:val="left"/>
      <w:pPr>
        <w:tabs>
          <w:tab w:val="num" w:pos="5760"/>
        </w:tabs>
        <w:ind w:left="5760" w:hanging="360"/>
      </w:pPr>
    </w:lvl>
    <w:lvl w:ilvl="8" w:tplc="BA1C5C9E" w:tentative="1">
      <w:start w:val="1"/>
      <w:numFmt w:val="decimal"/>
      <w:lvlText w:val="%9)"/>
      <w:lvlJc w:val="left"/>
      <w:pPr>
        <w:tabs>
          <w:tab w:val="num" w:pos="6480"/>
        </w:tabs>
        <w:ind w:left="6480" w:hanging="360"/>
      </w:pPr>
    </w:lvl>
  </w:abstractNum>
  <w:abstractNum w:abstractNumId="9" w15:restartNumberingAfterBreak="0">
    <w:nsid w:val="4DDE7261"/>
    <w:multiLevelType w:val="hybridMultilevel"/>
    <w:tmpl w:val="8CA416AA"/>
    <w:lvl w:ilvl="0" w:tplc="FEDC06C2">
      <w:start w:val="1"/>
      <w:numFmt w:val="bullet"/>
      <w:pStyle w:val="AnswerBulletList"/>
      <w:lvlText w:val=""/>
      <w:lvlJc w:val="left"/>
      <w:pPr>
        <w:ind w:left="1080" w:hanging="360"/>
      </w:pPr>
      <w:rPr>
        <w:rFonts w:ascii="Symbol" w:hAnsi="Symbol" w:hint="default"/>
        <w:color w:val="595959" w:themeColor="text1" w:themeTint="A6"/>
        <w:u w:color="FFFFFF" w:themeColor="background1"/>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545027E"/>
    <w:multiLevelType w:val="hybridMultilevel"/>
    <w:tmpl w:val="892A9C7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64C7808"/>
    <w:multiLevelType w:val="hybridMultilevel"/>
    <w:tmpl w:val="48AEB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C324622"/>
    <w:multiLevelType w:val="hybridMultilevel"/>
    <w:tmpl w:val="BB60DEB4"/>
    <w:lvl w:ilvl="0" w:tplc="A1A49326">
      <w:start w:val="1"/>
      <w:numFmt w:val="bullet"/>
      <w:pStyle w:val="BulletListTable"/>
      <w:lvlText w:val=""/>
      <w:lvlJc w:val="left"/>
      <w:pPr>
        <w:ind w:left="576" w:hanging="360"/>
      </w:pPr>
      <w:rPr>
        <w:rFonts w:ascii="Symbol" w:hAnsi="Symbol" w:hint="default"/>
        <w:color w:val="auto"/>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13" w15:restartNumberingAfterBreak="0">
    <w:nsid w:val="70F66C20"/>
    <w:multiLevelType w:val="hybridMultilevel"/>
    <w:tmpl w:val="ADD44D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73E039CC"/>
    <w:multiLevelType w:val="hybridMultilevel"/>
    <w:tmpl w:val="EF9E1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5FE6160"/>
    <w:multiLevelType w:val="hybridMultilevel"/>
    <w:tmpl w:val="D82492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D427A9"/>
    <w:multiLevelType w:val="hybridMultilevel"/>
    <w:tmpl w:val="DD3E5832"/>
    <w:lvl w:ilvl="0" w:tplc="E8303E0E">
      <w:start w:val="1"/>
      <w:numFmt w:val="decimal"/>
      <w:pStyle w:val="NumberedList"/>
      <w:lvlText w:val="%1)"/>
      <w:lvlJc w:val="left"/>
      <w:pPr>
        <w:ind w:left="1080" w:hanging="360"/>
      </w:pPr>
    </w:lvl>
    <w:lvl w:ilvl="1" w:tplc="D6342702">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189679382">
    <w:abstractNumId w:val="3"/>
  </w:num>
  <w:num w:numId="2" w16cid:durableId="1793330164">
    <w:abstractNumId w:val="3"/>
  </w:num>
  <w:num w:numId="3" w16cid:durableId="1729107377">
    <w:abstractNumId w:val="3"/>
  </w:num>
  <w:num w:numId="4" w16cid:durableId="875045970">
    <w:abstractNumId w:val="3"/>
  </w:num>
  <w:num w:numId="5" w16cid:durableId="249504490">
    <w:abstractNumId w:val="12"/>
  </w:num>
  <w:num w:numId="6" w16cid:durableId="2126000474">
    <w:abstractNumId w:val="9"/>
  </w:num>
  <w:num w:numId="7" w16cid:durableId="70085301">
    <w:abstractNumId w:val="1"/>
  </w:num>
  <w:num w:numId="8" w16cid:durableId="212085794">
    <w:abstractNumId w:val="16"/>
  </w:num>
  <w:num w:numId="9" w16cid:durableId="1212183552">
    <w:abstractNumId w:val="2"/>
  </w:num>
  <w:num w:numId="10" w16cid:durableId="1632514293">
    <w:abstractNumId w:val="4"/>
  </w:num>
  <w:num w:numId="11" w16cid:durableId="451705018">
    <w:abstractNumId w:val="13"/>
  </w:num>
  <w:num w:numId="12" w16cid:durableId="885989518">
    <w:abstractNumId w:val="7"/>
  </w:num>
  <w:num w:numId="13" w16cid:durableId="868177608">
    <w:abstractNumId w:val="11"/>
  </w:num>
  <w:num w:numId="14" w16cid:durableId="797841176">
    <w:abstractNumId w:val="14"/>
  </w:num>
  <w:num w:numId="15" w16cid:durableId="1049644768">
    <w:abstractNumId w:val="15"/>
  </w:num>
  <w:num w:numId="16" w16cid:durableId="1953782438">
    <w:abstractNumId w:val="6"/>
  </w:num>
  <w:num w:numId="17" w16cid:durableId="1096949852">
    <w:abstractNumId w:val="8"/>
  </w:num>
  <w:num w:numId="18" w16cid:durableId="2020428716">
    <w:abstractNumId w:val="0"/>
  </w:num>
  <w:num w:numId="19" w16cid:durableId="1534685503">
    <w:abstractNumId w:val="10"/>
  </w:num>
  <w:num w:numId="20" w16cid:durableId="21085051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attachedTemplate r:id="rId1"/>
  <w:documentProtection w:edit="readOnly" w:enforcement="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765"/>
    <w:rsid w:val="00000776"/>
    <w:rsid w:val="0000617D"/>
    <w:rsid w:val="0001563D"/>
    <w:rsid w:val="000168A8"/>
    <w:rsid w:val="00022055"/>
    <w:rsid w:val="00022E0B"/>
    <w:rsid w:val="00024AA6"/>
    <w:rsid w:val="000261FD"/>
    <w:rsid w:val="00036E9F"/>
    <w:rsid w:val="00042A2C"/>
    <w:rsid w:val="00046C3C"/>
    <w:rsid w:val="00051BFF"/>
    <w:rsid w:val="00053A22"/>
    <w:rsid w:val="000542D9"/>
    <w:rsid w:val="00057C3C"/>
    <w:rsid w:val="00063474"/>
    <w:rsid w:val="00063B72"/>
    <w:rsid w:val="00067E50"/>
    <w:rsid w:val="00070B9F"/>
    <w:rsid w:val="00070D12"/>
    <w:rsid w:val="000740D0"/>
    <w:rsid w:val="00074165"/>
    <w:rsid w:val="00074AB9"/>
    <w:rsid w:val="00075513"/>
    <w:rsid w:val="00075688"/>
    <w:rsid w:val="00081810"/>
    <w:rsid w:val="000841B6"/>
    <w:rsid w:val="000942B5"/>
    <w:rsid w:val="00094A38"/>
    <w:rsid w:val="00097CB2"/>
    <w:rsid w:val="000A121E"/>
    <w:rsid w:val="000A2427"/>
    <w:rsid w:val="000A4A82"/>
    <w:rsid w:val="000A4DB3"/>
    <w:rsid w:val="000A5F48"/>
    <w:rsid w:val="000A76AB"/>
    <w:rsid w:val="000B4078"/>
    <w:rsid w:val="000B6AEE"/>
    <w:rsid w:val="000B7269"/>
    <w:rsid w:val="000C11FB"/>
    <w:rsid w:val="000C1B7A"/>
    <w:rsid w:val="000C1F16"/>
    <w:rsid w:val="000C2528"/>
    <w:rsid w:val="000C2B28"/>
    <w:rsid w:val="000C3FBE"/>
    <w:rsid w:val="000C4F00"/>
    <w:rsid w:val="000D03B9"/>
    <w:rsid w:val="000D523A"/>
    <w:rsid w:val="000D57A7"/>
    <w:rsid w:val="000D5A0F"/>
    <w:rsid w:val="000E2BAB"/>
    <w:rsid w:val="000E4D53"/>
    <w:rsid w:val="000F2F4A"/>
    <w:rsid w:val="000F5F75"/>
    <w:rsid w:val="0010515C"/>
    <w:rsid w:val="00105190"/>
    <w:rsid w:val="001129A5"/>
    <w:rsid w:val="00116AD2"/>
    <w:rsid w:val="0011755A"/>
    <w:rsid w:val="00123D79"/>
    <w:rsid w:val="00125E27"/>
    <w:rsid w:val="00126945"/>
    <w:rsid w:val="00132E0D"/>
    <w:rsid w:val="00134075"/>
    <w:rsid w:val="00135FBE"/>
    <w:rsid w:val="00140024"/>
    <w:rsid w:val="00145B45"/>
    <w:rsid w:val="00145BA5"/>
    <w:rsid w:val="00146397"/>
    <w:rsid w:val="00146F6F"/>
    <w:rsid w:val="00157DC3"/>
    <w:rsid w:val="00162D6B"/>
    <w:rsid w:val="00167DE2"/>
    <w:rsid w:val="001709CA"/>
    <w:rsid w:val="00173A78"/>
    <w:rsid w:val="00174834"/>
    <w:rsid w:val="00181207"/>
    <w:rsid w:val="00181336"/>
    <w:rsid w:val="001933BD"/>
    <w:rsid w:val="00196849"/>
    <w:rsid w:val="001A01B8"/>
    <w:rsid w:val="001A3E41"/>
    <w:rsid w:val="001A5973"/>
    <w:rsid w:val="001C0593"/>
    <w:rsid w:val="001C6A48"/>
    <w:rsid w:val="001C7BFE"/>
    <w:rsid w:val="001D598E"/>
    <w:rsid w:val="001D7584"/>
    <w:rsid w:val="001E2BA7"/>
    <w:rsid w:val="001E7053"/>
    <w:rsid w:val="001F321B"/>
    <w:rsid w:val="001F3883"/>
    <w:rsid w:val="0020753E"/>
    <w:rsid w:val="002155DF"/>
    <w:rsid w:val="00220BBB"/>
    <w:rsid w:val="002215BA"/>
    <w:rsid w:val="002236F6"/>
    <w:rsid w:val="00223E61"/>
    <w:rsid w:val="00224484"/>
    <w:rsid w:val="00225207"/>
    <w:rsid w:val="00225E98"/>
    <w:rsid w:val="0022661B"/>
    <w:rsid w:val="0023055A"/>
    <w:rsid w:val="00230B7F"/>
    <w:rsid w:val="00230D61"/>
    <w:rsid w:val="00231E27"/>
    <w:rsid w:val="00231E75"/>
    <w:rsid w:val="002320F9"/>
    <w:rsid w:val="00233937"/>
    <w:rsid w:val="0023494D"/>
    <w:rsid w:val="00236369"/>
    <w:rsid w:val="00242C36"/>
    <w:rsid w:val="00247835"/>
    <w:rsid w:val="00247BCE"/>
    <w:rsid w:val="00247FD6"/>
    <w:rsid w:val="00251D27"/>
    <w:rsid w:val="002532A0"/>
    <w:rsid w:val="002563F9"/>
    <w:rsid w:val="00257B42"/>
    <w:rsid w:val="00273331"/>
    <w:rsid w:val="00275D06"/>
    <w:rsid w:val="00275F25"/>
    <w:rsid w:val="00276889"/>
    <w:rsid w:val="00277637"/>
    <w:rsid w:val="00280615"/>
    <w:rsid w:val="00284A86"/>
    <w:rsid w:val="002876AB"/>
    <w:rsid w:val="0028782C"/>
    <w:rsid w:val="00290F38"/>
    <w:rsid w:val="00293554"/>
    <w:rsid w:val="002A2710"/>
    <w:rsid w:val="002A6D49"/>
    <w:rsid w:val="002B360E"/>
    <w:rsid w:val="002C0A12"/>
    <w:rsid w:val="002C25A0"/>
    <w:rsid w:val="002D3B4D"/>
    <w:rsid w:val="002D7DB6"/>
    <w:rsid w:val="002E32E1"/>
    <w:rsid w:val="002E61CB"/>
    <w:rsid w:val="002F17E1"/>
    <w:rsid w:val="002F2A9F"/>
    <w:rsid w:val="00300A18"/>
    <w:rsid w:val="00302C91"/>
    <w:rsid w:val="003077ED"/>
    <w:rsid w:val="00310A85"/>
    <w:rsid w:val="00325901"/>
    <w:rsid w:val="003270B1"/>
    <w:rsid w:val="0032785E"/>
    <w:rsid w:val="003304FF"/>
    <w:rsid w:val="0033181B"/>
    <w:rsid w:val="00336BD7"/>
    <w:rsid w:val="0034260B"/>
    <w:rsid w:val="00343636"/>
    <w:rsid w:val="00345BE2"/>
    <w:rsid w:val="00346363"/>
    <w:rsid w:val="00346A6A"/>
    <w:rsid w:val="003470B4"/>
    <w:rsid w:val="0034778E"/>
    <w:rsid w:val="003511DA"/>
    <w:rsid w:val="003516E3"/>
    <w:rsid w:val="003519F4"/>
    <w:rsid w:val="00354221"/>
    <w:rsid w:val="003550D6"/>
    <w:rsid w:val="00355330"/>
    <w:rsid w:val="00355B6A"/>
    <w:rsid w:val="00356014"/>
    <w:rsid w:val="00362443"/>
    <w:rsid w:val="00363DCB"/>
    <w:rsid w:val="003715C6"/>
    <w:rsid w:val="00374386"/>
    <w:rsid w:val="003814B7"/>
    <w:rsid w:val="00385344"/>
    <w:rsid w:val="00386CF7"/>
    <w:rsid w:val="00391438"/>
    <w:rsid w:val="003957BA"/>
    <w:rsid w:val="003A0456"/>
    <w:rsid w:val="003A26B6"/>
    <w:rsid w:val="003A4DD1"/>
    <w:rsid w:val="003B1ABC"/>
    <w:rsid w:val="003B31D4"/>
    <w:rsid w:val="003B73F0"/>
    <w:rsid w:val="003C0E18"/>
    <w:rsid w:val="003C1453"/>
    <w:rsid w:val="003C3497"/>
    <w:rsid w:val="003C404C"/>
    <w:rsid w:val="003C5B21"/>
    <w:rsid w:val="003C7692"/>
    <w:rsid w:val="003D1A29"/>
    <w:rsid w:val="003D4543"/>
    <w:rsid w:val="003E212D"/>
    <w:rsid w:val="003E2DA8"/>
    <w:rsid w:val="003E6936"/>
    <w:rsid w:val="003E7D6C"/>
    <w:rsid w:val="003F3101"/>
    <w:rsid w:val="003F64A4"/>
    <w:rsid w:val="0040007D"/>
    <w:rsid w:val="00417EE8"/>
    <w:rsid w:val="00427241"/>
    <w:rsid w:val="004278E3"/>
    <w:rsid w:val="0043107A"/>
    <w:rsid w:val="00433501"/>
    <w:rsid w:val="00435684"/>
    <w:rsid w:val="0045728B"/>
    <w:rsid w:val="00462EFC"/>
    <w:rsid w:val="00464161"/>
    <w:rsid w:val="00464401"/>
    <w:rsid w:val="004679D5"/>
    <w:rsid w:val="0047268A"/>
    <w:rsid w:val="00481160"/>
    <w:rsid w:val="004827C7"/>
    <w:rsid w:val="00494AEA"/>
    <w:rsid w:val="004962B6"/>
    <w:rsid w:val="00497430"/>
    <w:rsid w:val="004A0919"/>
    <w:rsid w:val="004A7B9A"/>
    <w:rsid w:val="004B3FF7"/>
    <w:rsid w:val="004B41F8"/>
    <w:rsid w:val="004B5D48"/>
    <w:rsid w:val="004C31D0"/>
    <w:rsid w:val="004C5EC8"/>
    <w:rsid w:val="004C6162"/>
    <w:rsid w:val="004D0CD7"/>
    <w:rsid w:val="004E200C"/>
    <w:rsid w:val="004E3031"/>
    <w:rsid w:val="004E6337"/>
    <w:rsid w:val="004E7D7C"/>
    <w:rsid w:val="004F222A"/>
    <w:rsid w:val="004F337D"/>
    <w:rsid w:val="004F70AD"/>
    <w:rsid w:val="0050123D"/>
    <w:rsid w:val="00501EDB"/>
    <w:rsid w:val="00502545"/>
    <w:rsid w:val="005102CF"/>
    <w:rsid w:val="00511175"/>
    <w:rsid w:val="005209FA"/>
    <w:rsid w:val="00520CDD"/>
    <w:rsid w:val="00522FCB"/>
    <w:rsid w:val="005237B9"/>
    <w:rsid w:val="00523902"/>
    <w:rsid w:val="005316AB"/>
    <w:rsid w:val="00531AD8"/>
    <w:rsid w:val="00534875"/>
    <w:rsid w:val="00535A1C"/>
    <w:rsid w:val="00535A6E"/>
    <w:rsid w:val="00547432"/>
    <w:rsid w:val="00550089"/>
    <w:rsid w:val="00560600"/>
    <w:rsid w:val="0056156B"/>
    <w:rsid w:val="005632C1"/>
    <w:rsid w:val="005632D0"/>
    <w:rsid w:val="00565789"/>
    <w:rsid w:val="005672AA"/>
    <w:rsid w:val="005675AF"/>
    <w:rsid w:val="00576F27"/>
    <w:rsid w:val="005838D6"/>
    <w:rsid w:val="00587AE9"/>
    <w:rsid w:val="0059251E"/>
    <w:rsid w:val="00594507"/>
    <w:rsid w:val="00596874"/>
    <w:rsid w:val="00597F11"/>
    <w:rsid w:val="005A6DF8"/>
    <w:rsid w:val="005A7610"/>
    <w:rsid w:val="005A7AB2"/>
    <w:rsid w:val="005B0B23"/>
    <w:rsid w:val="005B7172"/>
    <w:rsid w:val="005C3940"/>
    <w:rsid w:val="005C58DD"/>
    <w:rsid w:val="005C5EBE"/>
    <w:rsid w:val="005C66A5"/>
    <w:rsid w:val="005C70D5"/>
    <w:rsid w:val="005D18E2"/>
    <w:rsid w:val="005E009E"/>
    <w:rsid w:val="005E1A55"/>
    <w:rsid w:val="005E7561"/>
    <w:rsid w:val="005F55CD"/>
    <w:rsid w:val="0060092E"/>
    <w:rsid w:val="00603517"/>
    <w:rsid w:val="00606787"/>
    <w:rsid w:val="00606EFB"/>
    <w:rsid w:val="00610138"/>
    <w:rsid w:val="00610465"/>
    <w:rsid w:val="006120AF"/>
    <w:rsid w:val="00612C9E"/>
    <w:rsid w:val="006204DD"/>
    <w:rsid w:val="00626F8C"/>
    <w:rsid w:val="00631390"/>
    <w:rsid w:val="0063504A"/>
    <w:rsid w:val="0063681C"/>
    <w:rsid w:val="006371C2"/>
    <w:rsid w:val="0064239C"/>
    <w:rsid w:val="00656514"/>
    <w:rsid w:val="00660703"/>
    <w:rsid w:val="006619C4"/>
    <w:rsid w:val="00663F4B"/>
    <w:rsid w:val="006641B7"/>
    <w:rsid w:val="00671363"/>
    <w:rsid w:val="00672771"/>
    <w:rsid w:val="00676C57"/>
    <w:rsid w:val="006779C0"/>
    <w:rsid w:val="006804F3"/>
    <w:rsid w:val="00684143"/>
    <w:rsid w:val="00686EAA"/>
    <w:rsid w:val="00691C4C"/>
    <w:rsid w:val="006954BE"/>
    <w:rsid w:val="00696DCB"/>
    <w:rsid w:val="006A2551"/>
    <w:rsid w:val="006A43F6"/>
    <w:rsid w:val="006B0976"/>
    <w:rsid w:val="006B61B8"/>
    <w:rsid w:val="006C1346"/>
    <w:rsid w:val="006C13AD"/>
    <w:rsid w:val="006C400E"/>
    <w:rsid w:val="006D63B8"/>
    <w:rsid w:val="006D6986"/>
    <w:rsid w:val="006E0878"/>
    <w:rsid w:val="006E08EC"/>
    <w:rsid w:val="006F1AE7"/>
    <w:rsid w:val="006F1D9E"/>
    <w:rsid w:val="00703A18"/>
    <w:rsid w:val="00710945"/>
    <w:rsid w:val="0071275B"/>
    <w:rsid w:val="0071338D"/>
    <w:rsid w:val="0071388B"/>
    <w:rsid w:val="00713FB3"/>
    <w:rsid w:val="00715F3F"/>
    <w:rsid w:val="0072207C"/>
    <w:rsid w:val="0072236D"/>
    <w:rsid w:val="00722D8C"/>
    <w:rsid w:val="00730580"/>
    <w:rsid w:val="00737FC9"/>
    <w:rsid w:val="00740005"/>
    <w:rsid w:val="0074298B"/>
    <w:rsid w:val="00746AE0"/>
    <w:rsid w:val="00751148"/>
    <w:rsid w:val="007519D6"/>
    <w:rsid w:val="00752BF8"/>
    <w:rsid w:val="00757702"/>
    <w:rsid w:val="007615B6"/>
    <w:rsid w:val="00770BE6"/>
    <w:rsid w:val="00773765"/>
    <w:rsid w:val="00785E54"/>
    <w:rsid w:val="007921A5"/>
    <w:rsid w:val="007A05EB"/>
    <w:rsid w:val="007A59C0"/>
    <w:rsid w:val="007B2BA9"/>
    <w:rsid w:val="007B4E9F"/>
    <w:rsid w:val="007C2DF3"/>
    <w:rsid w:val="007D1247"/>
    <w:rsid w:val="007D3BCE"/>
    <w:rsid w:val="007E3486"/>
    <w:rsid w:val="007F1122"/>
    <w:rsid w:val="007F1239"/>
    <w:rsid w:val="007F2E3F"/>
    <w:rsid w:val="007F349D"/>
    <w:rsid w:val="00804D1C"/>
    <w:rsid w:val="008053CD"/>
    <w:rsid w:val="00806C09"/>
    <w:rsid w:val="0081178D"/>
    <w:rsid w:val="008145E7"/>
    <w:rsid w:val="008205F8"/>
    <w:rsid w:val="00822A22"/>
    <w:rsid w:val="00830FC5"/>
    <w:rsid w:val="008313BF"/>
    <w:rsid w:val="00833536"/>
    <w:rsid w:val="00834BC0"/>
    <w:rsid w:val="0084115C"/>
    <w:rsid w:val="00843297"/>
    <w:rsid w:val="008458A6"/>
    <w:rsid w:val="00845B1C"/>
    <w:rsid w:val="008464B1"/>
    <w:rsid w:val="00850271"/>
    <w:rsid w:val="008567D9"/>
    <w:rsid w:val="00861C05"/>
    <w:rsid w:val="00862D16"/>
    <w:rsid w:val="00872C18"/>
    <w:rsid w:val="00874CF4"/>
    <w:rsid w:val="00875262"/>
    <w:rsid w:val="008804F3"/>
    <w:rsid w:val="00884395"/>
    <w:rsid w:val="00885300"/>
    <w:rsid w:val="00886277"/>
    <w:rsid w:val="00891E70"/>
    <w:rsid w:val="008A1180"/>
    <w:rsid w:val="008A404B"/>
    <w:rsid w:val="008A545A"/>
    <w:rsid w:val="008A64A9"/>
    <w:rsid w:val="008A7556"/>
    <w:rsid w:val="008D30A7"/>
    <w:rsid w:val="008E1268"/>
    <w:rsid w:val="008E480D"/>
    <w:rsid w:val="008E4915"/>
    <w:rsid w:val="008E5F6A"/>
    <w:rsid w:val="008E610B"/>
    <w:rsid w:val="008F352F"/>
    <w:rsid w:val="008F7938"/>
    <w:rsid w:val="0090679C"/>
    <w:rsid w:val="009221D6"/>
    <w:rsid w:val="009355D3"/>
    <w:rsid w:val="009466B3"/>
    <w:rsid w:val="00947457"/>
    <w:rsid w:val="009530F2"/>
    <w:rsid w:val="009538EE"/>
    <w:rsid w:val="009555E2"/>
    <w:rsid w:val="0095568B"/>
    <w:rsid w:val="00961963"/>
    <w:rsid w:val="009634EA"/>
    <w:rsid w:val="009636E6"/>
    <w:rsid w:val="00964060"/>
    <w:rsid w:val="0096441A"/>
    <w:rsid w:val="009709CE"/>
    <w:rsid w:val="009716F9"/>
    <w:rsid w:val="00971797"/>
    <w:rsid w:val="00971DA3"/>
    <w:rsid w:val="00973506"/>
    <w:rsid w:val="0097725A"/>
    <w:rsid w:val="0098243C"/>
    <w:rsid w:val="00984FD0"/>
    <w:rsid w:val="0098564D"/>
    <w:rsid w:val="0098627B"/>
    <w:rsid w:val="00993404"/>
    <w:rsid w:val="00993720"/>
    <w:rsid w:val="00993E2B"/>
    <w:rsid w:val="0099597B"/>
    <w:rsid w:val="00995CD2"/>
    <w:rsid w:val="00996740"/>
    <w:rsid w:val="009967AD"/>
    <w:rsid w:val="00997AEC"/>
    <w:rsid w:val="009A2218"/>
    <w:rsid w:val="009B0F03"/>
    <w:rsid w:val="009B2C91"/>
    <w:rsid w:val="009B3169"/>
    <w:rsid w:val="009B331B"/>
    <w:rsid w:val="009B43A8"/>
    <w:rsid w:val="009B44D8"/>
    <w:rsid w:val="009C330B"/>
    <w:rsid w:val="009C519D"/>
    <w:rsid w:val="009D043B"/>
    <w:rsid w:val="009D165B"/>
    <w:rsid w:val="009D73B2"/>
    <w:rsid w:val="009E0DE6"/>
    <w:rsid w:val="009E371A"/>
    <w:rsid w:val="009E3732"/>
    <w:rsid w:val="009E38C6"/>
    <w:rsid w:val="009E7473"/>
    <w:rsid w:val="009F076D"/>
    <w:rsid w:val="009F141E"/>
    <w:rsid w:val="009F32A6"/>
    <w:rsid w:val="009F3917"/>
    <w:rsid w:val="009F744C"/>
    <w:rsid w:val="009F76A1"/>
    <w:rsid w:val="00A03612"/>
    <w:rsid w:val="00A05422"/>
    <w:rsid w:val="00A05E53"/>
    <w:rsid w:val="00A07559"/>
    <w:rsid w:val="00A10D6A"/>
    <w:rsid w:val="00A15DAF"/>
    <w:rsid w:val="00A17192"/>
    <w:rsid w:val="00A23516"/>
    <w:rsid w:val="00A242FE"/>
    <w:rsid w:val="00A26330"/>
    <w:rsid w:val="00A27C10"/>
    <w:rsid w:val="00A27D1D"/>
    <w:rsid w:val="00A30EDF"/>
    <w:rsid w:val="00A32D9F"/>
    <w:rsid w:val="00A43B26"/>
    <w:rsid w:val="00A46BA5"/>
    <w:rsid w:val="00A54860"/>
    <w:rsid w:val="00A5629E"/>
    <w:rsid w:val="00A6004B"/>
    <w:rsid w:val="00A61CF9"/>
    <w:rsid w:val="00A61F64"/>
    <w:rsid w:val="00A63BE2"/>
    <w:rsid w:val="00A72F19"/>
    <w:rsid w:val="00A76F4C"/>
    <w:rsid w:val="00A8226B"/>
    <w:rsid w:val="00A864CA"/>
    <w:rsid w:val="00A86957"/>
    <w:rsid w:val="00A8704A"/>
    <w:rsid w:val="00A93D44"/>
    <w:rsid w:val="00AA0CFC"/>
    <w:rsid w:val="00AA63E2"/>
    <w:rsid w:val="00AA738E"/>
    <w:rsid w:val="00AB1276"/>
    <w:rsid w:val="00AB2964"/>
    <w:rsid w:val="00AB38CE"/>
    <w:rsid w:val="00AB42F7"/>
    <w:rsid w:val="00AB50EC"/>
    <w:rsid w:val="00AB5545"/>
    <w:rsid w:val="00AB67CA"/>
    <w:rsid w:val="00AC18F4"/>
    <w:rsid w:val="00AC1F27"/>
    <w:rsid w:val="00AC226F"/>
    <w:rsid w:val="00AD259A"/>
    <w:rsid w:val="00AD2A7B"/>
    <w:rsid w:val="00AD668F"/>
    <w:rsid w:val="00AE3E3E"/>
    <w:rsid w:val="00AF00C7"/>
    <w:rsid w:val="00AF1C9D"/>
    <w:rsid w:val="00AF3F6D"/>
    <w:rsid w:val="00AF5472"/>
    <w:rsid w:val="00AF5F8E"/>
    <w:rsid w:val="00AF6E9C"/>
    <w:rsid w:val="00AF7D32"/>
    <w:rsid w:val="00B045D4"/>
    <w:rsid w:val="00B0559B"/>
    <w:rsid w:val="00B1215D"/>
    <w:rsid w:val="00B126A9"/>
    <w:rsid w:val="00B168B6"/>
    <w:rsid w:val="00B206F2"/>
    <w:rsid w:val="00B22132"/>
    <w:rsid w:val="00B2239C"/>
    <w:rsid w:val="00B23DD0"/>
    <w:rsid w:val="00B36E8A"/>
    <w:rsid w:val="00B46F93"/>
    <w:rsid w:val="00B50CE6"/>
    <w:rsid w:val="00B553F1"/>
    <w:rsid w:val="00B57C32"/>
    <w:rsid w:val="00B62EF7"/>
    <w:rsid w:val="00B7049A"/>
    <w:rsid w:val="00B71692"/>
    <w:rsid w:val="00B7416C"/>
    <w:rsid w:val="00B8791F"/>
    <w:rsid w:val="00B93879"/>
    <w:rsid w:val="00B94168"/>
    <w:rsid w:val="00B95953"/>
    <w:rsid w:val="00B97782"/>
    <w:rsid w:val="00BA1159"/>
    <w:rsid w:val="00BA3713"/>
    <w:rsid w:val="00BA4F54"/>
    <w:rsid w:val="00BB07D4"/>
    <w:rsid w:val="00BB28DD"/>
    <w:rsid w:val="00BC6BA9"/>
    <w:rsid w:val="00BC7477"/>
    <w:rsid w:val="00BD274D"/>
    <w:rsid w:val="00BE55C4"/>
    <w:rsid w:val="00BE5BA5"/>
    <w:rsid w:val="00BE6593"/>
    <w:rsid w:val="00BF22C3"/>
    <w:rsid w:val="00BF308D"/>
    <w:rsid w:val="00BF326D"/>
    <w:rsid w:val="00BF39E0"/>
    <w:rsid w:val="00BF4444"/>
    <w:rsid w:val="00C114DF"/>
    <w:rsid w:val="00C12C0E"/>
    <w:rsid w:val="00C132C4"/>
    <w:rsid w:val="00C136EB"/>
    <w:rsid w:val="00C13C77"/>
    <w:rsid w:val="00C178F4"/>
    <w:rsid w:val="00C22A5A"/>
    <w:rsid w:val="00C246D2"/>
    <w:rsid w:val="00C34127"/>
    <w:rsid w:val="00C36DFA"/>
    <w:rsid w:val="00C40063"/>
    <w:rsid w:val="00C40BFE"/>
    <w:rsid w:val="00C4220F"/>
    <w:rsid w:val="00C50368"/>
    <w:rsid w:val="00C50786"/>
    <w:rsid w:val="00C512CD"/>
    <w:rsid w:val="00C57DC2"/>
    <w:rsid w:val="00C63D98"/>
    <w:rsid w:val="00C6528F"/>
    <w:rsid w:val="00C66D03"/>
    <w:rsid w:val="00C733C1"/>
    <w:rsid w:val="00C73A21"/>
    <w:rsid w:val="00C76D5A"/>
    <w:rsid w:val="00C77B20"/>
    <w:rsid w:val="00C80AF0"/>
    <w:rsid w:val="00C81871"/>
    <w:rsid w:val="00C829B0"/>
    <w:rsid w:val="00C8364E"/>
    <w:rsid w:val="00C83FF0"/>
    <w:rsid w:val="00C9533F"/>
    <w:rsid w:val="00CA0ADE"/>
    <w:rsid w:val="00CA116A"/>
    <w:rsid w:val="00CB69CA"/>
    <w:rsid w:val="00CC3B16"/>
    <w:rsid w:val="00CC41F0"/>
    <w:rsid w:val="00CC5C00"/>
    <w:rsid w:val="00CC5DA8"/>
    <w:rsid w:val="00CC5F1B"/>
    <w:rsid w:val="00CD50A3"/>
    <w:rsid w:val="00CD5BDC"/>
    <w:rsid w:val="00CE2182"/>
    <w:rsid w:val="00CE6251"/>
    <w:rsid w:val="00CF2A3D"/>
    <w:rsid w:val="00CF3D08"/>
    <w:rsid w:val="00CF555C"/>
    <w:rsid w:val="00D0035C"/>
    <w:rsid w:val="00D0098A"/>
    <w:rsid w:val="00D027C7"/>
    <w:rsid w:val="00D13D5B"/>
    <w:rsid w:val="00D14645"/>
    <w:rsid w:val="00D20ECD"/>
    <w:rsid w:val="00D233EF"/>
    <w:rsid w:val="00D31945"/>
    <w:rsid w:val="00D337BC"/>
    <w:rsid w:val="00D53577"/>
    <w:rsid w:val="00D562D7"/>
    <w:rsid w:val="00D61FCC"/>
    <w:rsid w:val="00D63B3E"/>
    <w:rsid w:val="00D6719F"/>
    <w:rsid w:val="00D6729C"/>
    <w:rsid w:val="00D748BB"/>
    <w:rsid w:val="00D90C8B"/>
    <w:rsid w:val="00D919CB"/>
    <w:rsid w:val="00D938F1"/>
    <w:rsid w:val="00D97A37"/>
    <w:rsid w:val="00D97A6F"/>
    <w:rsid w:val="00DA2C32"/>
    <w:rsid w:val="00DA73C8"/>
    <w:rsid w:val="00DA7551"/>
    <w:rsid w:val="00DB06F4"/>
    <w:rsid w:val="00DB1408"/>
    <w:rsid w:val="00DB5128"/>
    <w:rsid w:val="00DB6DB3"/>
    <w:rsid w:val="00DC6CCC"/>
    <w:rsid w:val="00DD5C8F"/>
    <w:rsid w:val="00DD7DEB"/>
    <w:rsid w:val="00DE0FA3"/>
    <w:rsid w:val="00DE23ED"/>
    <w:rsid w:val="00DE2414"/>
    <w:rsid w:val="00DE7981"/>
    <w:rsid w:val="00DE7F90"/>
    <w:rsid w:val="00DF084A"/>
    <w:rsid w:val="00DF0A53"/>
    <w:rsid w:val="00DF0B39"/>
    <w:rsid w:val="00DF6032"/>
    <w:rsid w:val="00E013F6"/>
    <w:rsid w:val="00E01551"/>
    <w:rsid w:val="00E01D33"/>
    <w:rsid w:val="00E03A02"/>
    <w:rsid w:val="00E063E9"/>
    <w:rsid w:val="00E10216"/>
    <w:rsid w:val="00E11D83"/>
    <w:rsid w:val="00E13651"/>
    <w:rsid w:val="00E1689A"/>
    <w:rsid w:val="00E23CB9"/>
    <w:rsid w:val="00E26BF4"/>
    <w:rsid w:val="00E3045B"/>
    <w:rsid w:val="00E320C0"/>
    <w:rsid w:val="00E337DB"/>
    <w:rsid w:val="00E360C0"/>
    <w:rsid w:val="00E362FA"/>
    <w:rsid w:val="00E4163F"/>
    <w:rsid w:val="00E41BF5"/>
    <w:rsid w:val="00E4340E"/>
    <w:rsid w:val="00E457D3"/>
    <w:rsid w:val="00E54D0F"/>
    <w:rsid w:val="00E60FE9"/>
    <w:rsid w:val="00E648AE"/>
    <w:rsid w:val="00E72E76"/>
    <w:rsid w:val="00E75A30"/>
    <w:rsid w:val="00E8320A"/>
    <w:rsid w:val="00E83BF3"/>
    <w:rsid w:val="00E85EED"/>
    <w:rsid w:val="00E9144B"/>
    <w:rsid w:val="00E9463C"/>
    <w:rsid w:val="00EA63C3"/>
    <w:rsid w:val="00EB68C6"/>
    <w:rsid w:val="00ED13ED"/>
    <w:rsid w:val="00ED1DF7"/>
    <w:rsid w:val="00ED24BF"/>
    <w:rsid w:val="00ED3553"/>
    <w:rsid w:val="00ED37D8"/>
    <w:rsid w:val="00ED468B"/>
    <w:rsid w:val="00ED4CAB"/>
    <w:rsid w:val="00EE0AE5"/>
    <w:rsid w:val="00EE2781"/>
    <w:rsid w:val="00EE3A58"/>
    <w:rsid w:val="00EE71F1"/>
    <w:rsid w:val="00EF1094"/>
    <w:rsid w:val="00EF13D7"/>
    <w:rsid w:val="00EF2D64"/>
    <w:rsid w:val="00EF3310"/>
    <w:rsid w:val="00EF5EB8"/>
    <w:rsid w:val="00F0030B"/>
    <w:rsid w:val="00F0169B"/>
    <w:rsid w:val="00F037FC"/>
    <w:rsid w:val="00F03B37"/>
    <w:rsid w:val="00F06015"/>
    <w:rsid w:val="00F1294F"/>
    <w:rsid w:val="00F22F83"/>
    <w:rsid w:val="00F279CD"/>
    <w:rsid w:val="00F349A1"/>
    <w:rsid w:val="00F4012F"/>
    <w:rsid w:val="00F40D05"/>
    <w:rsid w:val="00F42CF5"/>
    <w:rsid w:val="00F46011"/>
    <w:rsid w:val="00F46E80"/>
    <w:rsid w:val="00F47426"/>
    <w:rsid w:val="00F50490"/>
    <w:rsid w:val="00F52BA1"/>
    <w:rsid w:val="00F64FDF"/>
    <w:rsid w:val="00F74488"/>
    <w:rsid w:val="00F80EB9"/>
    <w:rsid w:val="00F8500D"/>
    <w:rsid w:val="00F946AF"/>
    <w:rsid w:val="00FA42D6"/>
    <w:rsid w:val="00FC1C29"/>
    <w:rsid w:val="00FC2ACD"/>
    <w:rsid w:val="00FC6145"/>
    <w:rsid w:val="00FC7521"/>
    <w:rsid w:val="00FD1C18"/>
    <w:rsid w:val="00FD2DD3"/>
    <w:rsid w:val="00FD323E"/>
    <w:rsid w:val="00FE2485"/>
    <w:rsid w:val="00FE6F7D"/>
    <w:rsid w:val="00FF08F6"/>
    <w:rsid w:val="00FF23BC"/>
    <w:rsid w:val="00FF3D33"/>
    <w:rsid w:val="00FF5403"/>
    <w:rsid w:val="00FF569F"/>
    <w:rsid w:val="00FF7393"/>
    <w:rsid w:val="00FF778F"/>
    <w:rsid w:val="25A9B53F"/>
    <w:rsid w:val="3CDEF419"/>
    <w:rsid w:val="42624407"/>
    <w:rsid w:val="475F1832"/>
    <w:rsid w:val="55330D1C"/>
    <w:rsid w:val="686CA7D6"/>
    <w:rsid w:val="75646457"/>
    <w:rsid w:val="7DDC0B1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ED35D1"/>
  <w15:chartTrackingRefBased/>
  <w15:docId w15:val="{19E09AA7-4305-40D6-AAB1-EF7C7A72D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9"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0ECD"/>
    <w:pPr>
      <w:tabs>
        <w:tab w:val="right" w:pos="9360"/>
      </w:tabs>
      <w:spacing w:line="240" w:lineRule="auto"/>
    </w:pPr>
    <w:rPr>
      <w:rFonts w:ascii="Segoe UI" w:hAnsi="Segoe UI"/>
      <w:sz w:val="20"/>
    </w:rPr>
  </w:style>
  <w:style w:type="paragraph" w:styleId="Heading1">
    <w:name w:val="heading 1"/>
    <w:basedOn w:val="Normal"/>
    <w:next w:val="Normal"/>
    <w:link w:val="Heading1Char"/>
    <w:uiPriority w:val="9"/>
    <w:qFormat/>
    <w:rsid w:val="00F0030B"/>
    <w:pPr>
      <w:keepNext/>
      <w:keepLines/>
      <w:shd w:val="clear" w:color="243A5E" w:fill="0078D4"/>
      <w:spacing w:before="240" w:after="240"/>
      <w:outlineLvl w:val="0"/>
    </w:pPr>
    <w:rPr>
      <w:rFonts w:eastAsiaTheme="majorEastAsia" w:cstheme="majorBidi"/>
      <w:color w:val="FFFFFF" w:themeColor="background1"/>
      <w:sz w:val="40"/>
      <w:szCs w:val="32"/>
    </w:rPr>
  </w:style>
  <w:style w:type="paragraph" w:styleId="Heading2">
    <w:name w:val="heading 2"/>
    <w:basedOn w:val="Normal"/>
    <w:next w:val="Normal"/>
    <w:link w:val="Heading2Char"/>
    <w:uiPriority w:val="9"/>
    <w:qFormat/>
    <w:rsid w:val="006371C2"/>
    <w:pPr>
      <w:keepNext/>
      <w:keepLines/>
      <w:pBdr>
        <w:bottom w:val="single" w:sz="6" w:space="1" w:color="auto"/>
      </w:pBdr>
      <w:spacing w:before="180" w:after="180"/>
      <w:outlineLvl w:val="1"/>
    </w:pPr>
    <w:rPr>
      <w:rFonts w:eastAsiaTheme="majorEastAsia" w:cstheme="majorBidi"/>
      <w:color w:val="0078D4"/>
      <w:sz w:val="36"/>
      <w:szCs w:val="26"/>
    </w:rPr>
  </w:style>
  <w:style w:type="paragraph" w:styleId="Heading3">
    <w:name w:val="heading 3"/>
    <w:basedOn w:val="Normal"/>
    <w:next w:val="Normal"/>
    <w:link w:val="Heading3Char"/>
    <w:uiPriority w:val="9"/>
    <w:qFormat/>
    <w:rsid w:val="0023055A"/>
    <w:pPr>
      <w:keepNext/>
      <w:keepLines/>
      <w:spacing w:before="120" w:after="60"/>
      <w:outlineLvl w:val="2"/>
    </w:pPr>
    <w:rPr>
      <w:rFonts w:eastAsiaTheme="majorEastAsia" w:cstheme="majorBidi"/>
      <w:color w:val="0078D4"/>
      <w:sz w:val="24"/>
      <w:szCs w:val="24"/>
    </w:rPr>
  </w:style>
  <w:style w:type="paragraph" w:styleId="Heading4">
    <w:name w:val="heading 4"/>
    <w:basedOn w:val="Heading3"/>
    <w:next w:val="Normal"/>
    <w:link w:val="Heading4Char"/>
    <w:uiPriority w:val="9"/>
    <w:qFormat/>
    <w:rsid w:val="0023055A"/>
    <w:pPr>
      <w:spacing w:before="60"/>
      <w:outlineLvl w:val="3"/>
    </w:pPr>
    <w:rPr>
      <w:b/>
      <w:i/>
      <w:iCs/>
      <w:color w:val="auto"/>
      <w:sz w:val="20"/>
    </w:rPr>
  </w:style>
  <w:style w:type="paragraph" w:styleId="Heading5">
    <w:name w:val="heading 5"/>
    <w:basedOn w:val="Normal"/>
    <w:next w:val="Normal"/>
    <w:link w:val="Heading5Char"/>
    <w:uiPriority w:val="9"/>
    <w:qFormat/>
    <w:rsid w:val="0023055A"/>
    <w:pPr>
      <w:keepNext/>
      <w:keepLines/>
      <w:spacing w:before="60" w:after="60"/>
      <w:outlineLvl w:val="4"/>
    </w:pPr>
    <w:rPr>
      <w:rFonts w:eastAsiaTheme="majorEastAsia" w:cstheme="majorBidi"/>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21A5"/>
    <w:pPr>
      <w:spacing w:after="0"/>
    </w:pPr>
    <w:rPr>
      <w:rFonts w:cs="Segoe UI"/>
      <w:sz w:val="18"/>
      <w:szCs w:val="18"/>
    </w:rPr>
  </w:style>
  <w:style w:type="character" w:customStyle="1" w:styleId="BalloonTextChar">
    <w:name w:val="Balloon Text Char"/>
    <w:basedOn w:val="DefaultParagraphFont"/>
    <w:link w:val="BalloonText"/>
    <w:uiPriority w:val="99"/>
    <w:semiHidden/>
    <w:rsid w:val="00D20ECD"/>
    <w:rPr>
      <w:rFonts w:ascii="Segoe UI" w:hAnsi="Segoe UI" w:cs="Segoe UI"/>
      <w:sz w:val="18"/>
      <w:szCs w:val="18"/>
    </w:rPr>
  </w:style>
  <w:style w:type="paragraph" w:styleId="Header">
    <w:name w:val="header"/>
    <w:basedOn w:val="Normal"/>
    <w:link w:val="HeaderChar"/>
    <w:uiPriority w:val="99"/>
    <w:rsid w:val="0071388B"/>
    <w:pPr>
      <w:pBdr>
        <w:bottom w:val="single" w:sz="4" w:space="1" w:color="auto"/>
      </w:pBdr>
      <w:spacing w:after="0"/>
    </w:pPr>
    <w:rPr>
      <w:color w:val="0078D4"/>
      <w:sz w:val="18"/>
    </w:rPr>
  </w:style>
  <w:style w:type="character" w:customStyle="1" w:styleId="HeaderChar">
    <w:name w:val="Header Char"/>
    <w:basedOn w:val="DefaultParagraphFont"/>
    <w:link w:val="Header"/>
    <w:uiPriority w:val="99"/>
    <w:rsid w:val="0071388B"/>
    <w:rPr>
      <w:rFonts w:ascii="Segoe UI" w:hAnsi="Segoe UI"/>
      <w:color w:val="0078D4"/>
      <w:sz w:val="18"/>
    </w:rPr>
  </w:style>
  <w:style w:type="paragraph" w:styleId="Footer">
    <w:name w:val="footer"/>
    <w:basedOn w:val="Normal"/>
    <w:link w:val="FooterChar"/>
    <w:uiPriority w:val="99"/>
    <w:rsid w:val="00520CDD"/>
    <w:pPr>
      <w:tabs>
        <w:tab w:val="clear" w:pos="9360"/>
        <w:tab w:val="right" w:pos="10800"/>
      </w:tabs>
      <w:spacing w:before="120" w:after="0"/>
    </w:pPr>
  </w:style>
  <w:style w:type="character" w:customStyle="1" w:styleId="FooterChar">
    <w:name w:val="Footer Char"/>
    <w:basedOn w:val="DefaultParagraphFont"/>
    <w:link w:val="Footer"/>
    <w:uiPriority w:val="99"/>
    <w:rsid w:val="00520CDD"/>
    <w:rPr>
      <w:rFonts w:ascii="Segoe UI" w:hAnsi="Segoe UI"/>
      <w:sz w:val="20"/>
    </w:rPr>
  </w:style>
  <w:style w:type="paragraph" w:styleId="BodyText">
    <w:name w:val="Body Text"/>
    <w:basedOn w:val="Normal"/>
    <w:link w:val="BodyTextChar"/>
    <w:uiPriority w:val="3"/>
    <w:unhideWhenUsed/>
    <w:qFormat/>
    <w:rsid w:val="00E9463C"/>
    <w:pPr>
      <w:spacing w:after="120" w:line="240" w:lineRule="atLeast"/>
    </w:pPr>
    <w:rPr>
      <w:rFonts w:eastAsia="Times New Roman" w:cs="Times New Roman"/>
      <w:szCs w:val="20"/>
    </w:rPr>
  </w:style>
  <w:style w:type="character" w:customStyle="1" w:styleId="BodyTextChar">
    <w:name w:val="Body Text Char"/>
    <w:basedOn w:val="DefaultParagraphFont"/>
    <w:link w:val="BodyText"/>
    <w:uiPriority w:val="3"/>
    <w:rsid w:val="00D20ECD"/>
    <w:rPr>
      <w:rFonts w:ascii="Segoe UI" w:eastAsia="Times New Roman" w:hAnsi="Segoe UI" w:cs="Times New Roman"/>
      <w:sz w:val="20"/>
      <w:szCs w:val="20"/>
    </w:rPr>
  </w:style>
  <w:style w:type="character" w:customStyle="1" w:styleId="Heading1Char">
    <w:name w:val="Heading 1 Char"/>
    <w:basedOn w:val="DefaultParagraphFont"/>
    <w:link w:val="Heading1"/>
    <w:uiPriority w:val="9"/>
    <w:rsid w:val="00F0030B"/>
    <w:rPr>
      <w:rFonts w:ascii="Segoe UI" w:eastAsiaTheme="majorEastAsia" w:hAnsi="Segoe UI" w:cstheme="majorBidi"/>
      <w:color w:val="FFFFFF" w:themeColor="background1"/>
      <w:sz w:val="40"/>
      <w:szCs w:val="32"/>
      <w:shd w:val="clear" w:color="243A5E" w:fill="0078D4"/>
    </w:rPr>
  </w:style>
  <w:style w:type="character" w:customStyle="1" w:styleId="Heading2Char">
    <w:name w:val="Heading 2 Char"/>
    <w:basedOn w:val="DefaultParagraphFont"/>
    <w:link w:val="Heading2"/>
    <w:uiPriority w:val="9"/>
    <w:rsid w:val="006371C2"/>
    <w:rPr>
      <w:rFonts w:ascii="Segoe UI" w:eastAsiaTheme="majorEastAsia" w:hAnsi="Segoe UI" w:cstheme="majorBidi"/>
      <w:color w:val="0078D4"/>
      <w:sz w:val="36"/>
      <w:szCs w:val="26"/>
    </w:rPr>
  </w:style>
  <w:style w:type="character" w:customStyle="1" w:styleId="Heading3Char">
    <w:name w:val="Heading 3 Char"/>
    <w:basedOn w:val="DefaultParagraphFont"/>
    <w:link w:val="Heading3"/>
    <w:uiPriority w:val="9"/>
    <w:rsid w:val="00D20ECD"/>
    <w:rPr>
      <w:rFonts w:ascii="Segoe UI" w:eastAsiaTheme="majorEastAsia" w:hAnsi="Segoe UI" w:cstheme="majorBidi"/>
      <w:color w:val="0078D4"/>
      <w:sz w:val="24"/>
      <w:szCs w:val="24"/>
    </w:rPr>
  </w:style>
  <w:style w:type="character" w:styleId="Hyperlink">
    <w:name w:val="Hyperlink"/>
    <w:basedOn w:val="DefaultParagraphFont"/>
    <w:uiPriority w:val="99"/>
    <w:rsid w:val="00A76F4C"/>
    <w:rPr>
      <w:color w:val="0563C1" w:themeColor="hyperlink"/>
      <w:u w:val="single"/>
    </w:rPr>
  </w:style>
  <w:style w:type="character" w:styleId="UnresolvedMention">
    <w:name w:val="Unresolved Mention"/>
    <w:basedOn w:val="DefaultParagraphFont"/>
    <w:uiPriority w:val="99"/>
    <w:unhideWhenUsed/>
    <w:rsid w:val="00A76F4C"/>
    <w:rPr>
      <w:color w:val="605E5C"/>
      <w:shd w:val="clear" w:color="auto" w:fill="E1DFDD"/>
    </w:rPr>
  </w:style>
  <w:style w:type="paragraph" w:customStyle="1" w:styleId="Hidden">
    <w:name w:val="Hidden"/>
    <w:basedOn w:val="Normal"/>
    <w:qFormat/>
    <w:rsid w:val="00BC7477"/>
    <w:rPr>
      <w:rFonts w:eastAsia="Times New Roman" w:cs="Times New Roman"/>
      <w:vanish/>
      <w:color w:val="243A5E"/>
      <w:sz w:val="16"/>
      <w:szCs w:val="16"/>
    </w:rPr>
  </w:style>
  <w:style w:type="character" w:customStyle="1" w:styleId="Intro">
    <w:name w:val="Intro"/>
    <w:basedOn w:val="DefaultParagraphFont"/>
    <w:uiPriority w:val="1"/>
    <w:qFormat/>
    <w:rsid w:val="0023055A"/>
    <w:rPr>
      <w:rFonts w:ascii="Segoe UI" w:hAnsi="Segoe UI"/>
      <w:b/>
      <w:color w:val="0078D4"/>
    </w:rPr>
  </w:style>
  <w:style w:type="paragraph" w:styleId="ListParagraph">
    <w:name w:val="List Paragraph"/>
    <w:basedOn w:val="BodyText"/>
    <w:uiPriority w:val="34"/>
    <w:qFormat/>
    <w:rsid w:val="00E9463C"/>
    <w:pPr>
      <w:ind w:left="720"/>
      <w:contextualSpacing/>
    </w:pPr>
  </w:style>
  <w:style w:type="paragraph" w:customStyle="1" w:styleId="Footnote">
    <w:name w:val="Footnote"/>
    <w:basedOn w:val="BodyText"/>
    <w:qFormat/>
    <w:rsid w:val="003A0456"/>
    <w:pPr>
      <w:spacing w:before="80"/>
    </w:pPr>
    <w:rPr>
      <w:i/>
      <w:sz w:val="18"/>
    </w:rPr>
  </w:style>
  <w:style w:type="character" w:customStyle="1" w:styleId="Heading4Char">
    <w:name w:val="Heading 4 Char"/>
    <w:basedOn w:val="DefaultParagraphFont"/>
    <w:link w:val="Heading4"/>
    <w:uiPriority w:val="9"/>
    <w:rsid w:val="00D20ECD"/>
    <w:rPr>
      <w:rFonts w:ascii="Segoe UI" w:eastAsiaTheme="majorEastAsia" w:hAnsi="Segoe UI" w:cstheme="majorBidi"/>
      <w:b/>
      <w:i/>
      <w:iCs/>
      <w:sz w:val="20"/>
      <w:szCs w:val="24"/>
    </w:rPr>
  </w:style>
  <w:style w:type="paragraph" w:customStyle="1" w:styleId="Image">
    <w:name w:val="Image"/>
    <w:basedOn w:val="Normal"/>
    <w:qFormat/>
    <w:rsid w:val="00710945"/>
    <w:pPr>
      <w:jc w:val="center"/>
    </w:pPr>
  </w:style>
  <w:style w:type="paragraph" w:customStyle="1" w:styleId="Question">
    <w:name w:val="Question"/>
    <w:basedOn w:val="Normal"/>
    <w:qFormat/>
    <w:rsid w:val="005316AB"/>
    <w:rPr>
      <w:bCs/>
      <w:i/>
    </w:rPr>
  </w:style>
  <w:style w:type="paragraph" w:customStyle="1" w:styleId="Answer">
    <w:name w:val="Answer"/>
    <w:basedOn w:val="BodyText"/>
    <w:qFormat/>
    <w:rsid w:val="0032785E"/>
    <w:pPr>
      <w:ind w:left="504"/>
    </w:pPr>
  </w:style>
  <w:style w:type="character" w:customStyle="1" w:styleId="A">
    <w:name w:val="A:"/>
    <w:basedOn w:val="Intro"/>
    <w:uiPriority w:val="1"/>
    <w:qFormat/>
    <w:rsid w:val="0023055A"/>
    <w:rPr>
      <w:rFonts w:ascii="Segoe UI" w:hAnsi="Segoe UI"/>
      <w:b/>
      <w:color w:val="0078D4"/>
    </w:rPr>
  </w:style>
  <w:style w:type="paragraph" w:customStyle="1" w:styleId="Legalese">
    <w:name w:val="Legalese"/>
    <w:uiPriority w:val="15"/>
    <w:semiHidden/>
    <w:qFormat/>
    <w:rsid w:val="00710945"/>
    <w:pPr>
      <w:spacing w:after="120" w:line="180" w:lineRule="atLeast"/>
    </w:pPr>
    <w:rPr>
      <w:rFonts w:ascii="Segoe UI" w:eastAsia="Times New Roman" w:hAnsi="Segoe UI" w:cs="Times New Roman"/>
      <w:color w:val="000000" w:themeColor="text1"/>
      <w:sz w:val="14"/>
      <w:szCs w:val="20"/>
    </w:rPr>
  </w:style>
  <w:style w:type="paragraph" w:customStyle="1" w:styleId="Copyright">
    <w:name w:val="Copyright"/>
    <w:basedOn w:val="Legalese"/>
    <w:qFormat/>
    <w:rsid w:val="00710945"/>
    <w:rPr>
      <w:rFonts w:cs="Segoe UI Semilight"/>
    </w:rPr>
  </w:style>
  <w:style w:type="table" w:styleId="TableGrid">
    <w:name w:val="Table Grid"/>
    <w:basedOn w:val="TableNormal"/>
    <w:uiPriority w:val="59"/>
    <w:rsid w:val="009555E2"/>
    <w:pPr>
      <w:spacing w:after="0" w:line="240" w:lineRule="auto"/>
    </w:pPr>
    <w:rPr>
      <w:rFonts w:ascii="Segoe UI" w:hAnsi="Segoe UI"/>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 Heading"/>
    <w:basedOn w:val="Normal"/>
    <w:qFormat/>
    <w:rsid w:val="00F0030B"/>
    <w:pPr>
      <w:spacing w:before="60" w:after="120"/>
    </w:pPr>
    <w:rPr>
      <w:b/>
      <w:color w:val="FFFFFF" w:themeColor="background1"/>
      <w:sz w:val="18"/>
    </w:rPr>
  </w:style>
  <w:style w:type="paragraph" w:customStyle="1" w:styleId="TableSubhead">
    <w:name w:val="Table Subhead"/>
    <w:basedOn w:val="Normal"/>
    <w:qFormat/>
    <w:rsid w:val="004F70AD"/>
    <w:pPr>
      <w:spacing w:before="60" w:after="60"/>
    </w:pPr>
    <w:rPr>
      <w:b/>
      <w:bCs/>
      <w:sz w:val="18"/>
    </w:rPr>
  </w:style>
  <w:style w:type="paragraph" w:customStyle="1" w:styleId="Tabletext">
    <w:name w:val="Table text"/>
    <w:basedOn w:val="Normal"/>
    <w:qFormat/>
    <w:rsid w:val="004F70AD"/>
    <w:pPr>
      <w:spacing w:before="60" w:after="60"/>
    </w:pPr>
    <w:rPr>
      <w:sz w:val="18"/>
    </w:rPr>
  </w:style>
  <w:style w:type="paragraph" w:customStyle="1" w:styleId="BulletList">
    <w:name w:val="Bullet List"/>
    <w:basedOn w:val="ListParagraph"/>
    <w:qFormat/>
    <w:rsid w:val="00B045D4"/>
    <w:pPr>
      <w:numPr>
        <w:numId w:val="1"/>
      </w:numPr>
      <w:spacing w:line="240" w:lineRule="auto"/>
      <w:contextualSpacing w:val="0"/>
    </w:pPr>
  </w:style>
  <w:style w:type="paragraph" w:customStyle="1" w:styleId="BulletList2">
    <w:name w:val="Bullet List 2"/>
    <w:basedOn w:val="BulletList"/>
    <w:qFormat/>
    <w:rsid w:val="00715F3F"/>
    <w:pPr>
      <w:numPr>
        <w:ilvl w:val="1"/>
      </w:numPr>
    </w:pPr>
  </w:style>
  <w:style w:type="paragraph" w:customStyle="1" w:styleId="Bulletpara">
    <w:name w:val="Bullet para"/>
    <w:basedOn w:val="BulletList"/>
    <w:qFormat/>
    <w:rsid w:val="00715F3F"/>
    <w:pPr>
      <w:numPr>
        <w:numId w:val="0"/>
      </w:numPr>
      <w:ind w:left="720"/>
    </w:pPr>
  </w:style>
  <w:style w:type="paragraph" w:customStyle="1" w:styleId="Bulletpara2">
    <w:name w:val="Bullet para 2"/>
    <w:basedOn w:val="BulletList2"/>
    <w:qFormat/>
    <w:rsid w:val="00715F3F"/>
    <w:pPr>
      <w:numPr>
        <w:ilvl w:val="0"/>
        <w:numId w:val="0"/>
      </w:numPr>
      <w:ind w:left="1080"/>
    </w:pPr>
  </w:style>
  <w:style w:type="paragraph" w:customStyle="1" w:styleId="Title2lines">
    <w:name w:val="Title 2 lines"/>
    <w:basedOn w:val="Title"/>
    <w:qFormat/>
    <w:rsid w:val="00EE71F1"/>
    <w:rPr>
      <w:szCs w:val="40"/>
    </w:rPr>
  </w:style>
  <w:style w:type="paragraph" w:styleId="Title">
    <w:name w:val="Title"/>
    <w:basedOn w:val="Normal"/>
    <w:next w:val="Normal"/>
    <w:link w:val="TitleChar"/>
    <w:uiPriority w:val="10"/>
    <w:unhideWhenUsed/>
    <w:qFormat/>
    <w:rsid w:val="00140024"/>
    <w:pPr>
      <w:tabs>
        <w:tab w:val="clear" w:pos="9360"/>
      </w:tabs>
      <w:spacing w:after="0"/>
      <w:ind w:left="792" w:right="864"/>
      <w:contextualSpacing/>
    </w:pPr>
    <w:rPr>
      <w:rFonts w:eastAsiaTheme="majorEastAsia" w:cstheme="majorBidi"/>
      <w:color w:val="FFFFFF" w:themeColor="background1"/>
      <w:spacing w:val="-10"/>
      <w:kern w:val="28"/>
      <w:sz w:val="40"/>
      <w:szCs w:val="56"/>
    </w:rPr>
  </w:style>
  <w:style w:type="character" w:customStyle="1" w:styleId="TitleChar">
    <w:name w:val="Title Char"/>
    <w:basedOn w:val="DefaultParagraphFont"/>
    <w:link w:val="Title"/>
    <w:uiPriority w:val="10"/>
    <w:rsid w:val="00140024"/>
    <w:rPr>
      <w:rFonts w:ascii="Segoe UI" w:eastAsiaTheme="majorEastAsia" w:hAnsi="Segoe UI" w:cstheme="majorBidi"/>
      <w:color w:val="FFFFFF" w:themeColor="background1"/>
      <w:spacing w:val="-10"/>
      <w:kern w:val="28"/>
      <w:sz w:val="40"/>
      <w:szCs w:val="56"/>
    </w:rPr>
  </w:style>
  <w:style w:type="character" w:customStyle="1" w:styleId="Heading5Char">
    <w:name w:val="Heading 5 Char"/>
    <w:basedOn w:val="DefaultParagraphFont"/>
    <w:link w:val="Heading5"/>
    <w:uiPriority w:val="9"/>
    <w:rsid w:val="00D20ECD"/>
    <w:rPr>
      <w:rFonts w:ascii="Segoe UI" w:eastAsiaTheme="majorEastAsia" w:hAnsi="Segoe UI" w:cstheme="majorBidi"/>
      <w:b/>
      <w:sz w:val="18"/>
    </w:rPr>
  </w:style>
  <w:style w:type="paragraph" w:styleId="TOCHeading">
    <w:name w:val="TOC Heading"/>
    <w:basedOn w:val="Heading1"/>
    <w:next w:val="Normal"/>
    <w:uiPriority w:val="39"/>
    <w:unhideWhenUsed/>
    <w:qFormat/>
    <w:rsid w:val="0023055A"/>
    <w:pPr>
      <w:tabs>
        <w:tab w:val="clear" w:pos="9360"/>
      </w:tabs>
      <w:spacing w:line="259" w:lineRule="auto"/>
      <w:outlineLvl w:val="9"/>
    </w:pPr>
  </w:style>
  <w:style w:type="paragraph" w:styleId="TOC1">
    <w:name w:val="toc 1"/>
    <w:basedOn w:val="Normal"/>
    <w:next w:val="Normal"/>
    <w:autoRedefine/>
    <w:uiPriority w:val="39"/>
    <w:rsid w:val="008E610B"/>
    <w:pPr>
      <w:tabs>
        <w:tab w:val="clear" w:pos="9360"/>
        <w:tab w:val="right" w:leader="dot" w:pos="10214"/>
      </w:tabs>
      <w:spacing w:after="100"/>
    </w:pPr>
    <w:rPr>
      <w:noProof/>
    </w:rPr>
  </w:style>
  <w:style w:type="paragraph" w:styleId="TOC2">
    <w:name w:val="toc 2"/>
    <w:basedOn w:val="Normal"/>
    <w:next w:val="Normal"/>
    <w:autoRedefine/>
    <w:uiPriority w:val="39"/>
    <w:rsid w:val="00631390"/>
    <w:pPr>
      <w:tabs>
        <w:tab w:val="clear" w:pos="9360"/>
        <w:tab w:val="right" w:leader="dot" w:pos="10512"/>
      </w:tabs>
      <w:spacing w:after="100"/>
      <w:ind w:left="200"/>
    </w:pPr>
  </w:style>
  <w:style w:type="paragraph" w:styleId="TOC3">
    <w:name w:val="toc 3"/>
    <w:basedOn w:val="Normal"/>
    <w:next w:val="Normal"/>
    <w:autoRedefine/>
    <w:uiPriority w:val="39"/>
    <w:rsid w:val="00631390"/>
    <w:pPr>
      <w:tabs>
        <w:tab w:val="clear" w:pos="9360"/>
        <w:tab w:val="right" w:leader="dot" w:pos="10512"/>
      </w:tabs>
      <w:spacing w:after="100"/>
      <w:ind w:left="400"/>
    </w:pPr>
    <w:rPr>
      <w:noProof/>
    </w:rPr>
  </w:style>
  <w:style w:type="paragraph" w:customStyle="1" w:styleId="AnswerBulletList">
    <w:name w:val="Answer Bullet List"/>
    <w:basedOn w:val="BulletList2"/>
    <w:qFormat/>
    <w:rsid w:val="00535A6E"/>
    <w:pPr>
      <w:numPr>
        <w:ilvl w:val="0"/>
        <w:numId w:val="6"/>
      </w:numPr>
    </w:pPr>
  </w:style>
  <w:style w:type="paragraph" w:customStyle="1" w:styleId="AnswerBulletList2">
    <w:name w:val="Answer Bullet List 2"/>
    <w:basedOn w:val="AnswerBulletList"/>
    <w:qFormat/>
    <w:rsid w:val="00535A6E"/>
    <w:pPr>
      <w:numPr>
        <w:numId w:val="7"/>
      </w:numPr>
    </w:pPr>
  </w:style>
  <w:style w:type="paragraph" w:customStyle="1" w:styleId="BulletListFootnote">
    <w:name w:val="Bullet List Footnote"/>
    <w:basedOn w:val="Footnote"/>
    <w:qFormat/>
    <w:rsid w:val="00FC6145"/>
    <w:pPr>
      <w:ind w:left="720"/>
    </w:pPr>
  </w:style>
  <w:style w:type="paragraph" w:customStyle="1" w:styleId="BulletListTable">
    <w:name w:val="Bullet List Table"/>
    <w:basedOn w:val="BulletList"/>
    <w:qFormat/>
    <w:rsid w:val="00A32D9F"/>
    <w:pPr>
      <w:numPr>
        <w:numId w:val="5"/>
      </w:numPr>
    </w:pPr>
    <w:rPr>
      <w:sz w:val="18"/>
      <w:szCs w:val="18"/>
    </w:rPr>
  </w:style>
  <w:style w:type="paragraph" w:customStyle="1" w:styleId="BulletListImage">
    <w:name w:val="Bullet List Image"/>
    <w:basedOn w:val="Bulletpara"/>
    <w:qFormat/>
    <w:rsid w:val="00FC6145"/>
    <w:pPr>
      <w:jc w:val="center"/>
    </w:pPr>
  </w:style>
  <w:style w:type="paragraph" w:customStyle="1" w:styleId="Licensingbrief">
    <w:name w:val="Licensing brief"/>
    <w:qFormat/>
    <w:rsid w:val="00FD2DD3"/>
    <w:pPr>
      <w:spacing w:after="0" w:line="240" w:lineRule="auto"/>
      <w:ind w:right="936"/>
      <w:jc w:val="right"/>
    </w:pPr>
    <w:rPr>
      <w:rFonts w:ascii="Segoe UI" w:eastAsiaTheme="majorEastAsia" w:hAnsi="Segoe UI" w:cstheme="majorBidi"/>
      <w:color w:val="FFFFFF" w:themeColor="background1"/>
      <w:sz w:val="24"/>
      <w:szCs w:val="24"/>
    </w:rPr>
  </w:style>
  <w:style w:type="paragraph" w:customStyle="1" w:styleId="NumberedList">
    <w:name w:val="Numbered List"/>
    <w:basedOn w:val="Normal"/>
    <w:qFormat/>
    <w:rsid w:val="009E38C6"/>
    <w:pPr>
      <w:numPr>
        <w:numId w:val="8"/>
      </w:numPr>
      <w:spacing w:after="120"/>
    </w:pPr>
  </w:style>
  <w:style w:type="paragraph" w:customStyle="1" w:styleId="NumberedList2">
    <w:name w:val="Numbered List 2"/>
    <w:basedOn w:val="NumberedList"/>
    <w:qFormat/>
    <w:rsid w:val="009E38C6"/>
    <w:pPr>
      <w:numPr>
        <w:numId w:val="9"/>
      </w:numPr>
    </w:pPr>
  </w:style>
  <w:style w:type="character" w:customStyle="1" w:styleId="Q">
    <w:name w:val="Q:"/>
    <w:basedOn w:val="Intro"/>
    <w:uiPriority w:val="1"/>
    <w:qFormat/>
    <w:rsid w:val="00070B9F"/>
    <w:rPr>
      <w:rFonts w:ascii="Segoe UI" w:hAnsi="Segoe UI"/>
      <w:b/>
      <w:color w:val="0078D4"/>
    </w:rPr>
  </w:style>
  <w:style w:type="paragraph" w:customStyle="1" w:styleId="BulletListTable2">
    <w:name w:val="Bullet List Table 2"/>
    <w:qFormat/>
    <w:rsid w:val="00B71692"/>
    <w:pPr>
      <w:numPr>
        <w:numId w:val="10"/>
      </w:numPr>
      <w:spacing w:after="120" w:line="240" w:lineRule="auto"/>
    </w:pPr>
    <w:rPr>
      <w:rFonts w:ascii="Segoe UI" w:eastAsiaTheme="minorEastAsia" w:hAnsi="Segoe UI" w:cs="Times New Roman"/>
      <w:sz w:val="18"/>
      <w:szCs w:val="18"/>
    </w:rPr>
  </w:style>
  <w:style w:type="paragraph" w:styleId="Caption">
    <w:name w:val="caption"/>
    <w:aliases w:val="Caption underneath"/>
    <w:basedOn w:val="Normal"/>
    <w:uiPriority w:val="9"/>
    <w:qFormat/>
    <w:rsid w:val="00773765"/>
    <w:pPr>
      <w:tabs>
        <w:tab w:val="clear" w:pos="9360"/>
      </w:tabs>
      <w:spacing w:before="80" w:after="300" w:line="180" w:lineRule="atLeast"/>
    </w:pPr>
    <w:rPr>
      <w:i/>
      <w:sz w:val="14"/>
    </w:rPr>
  </w:style>
  <w:style w:type="paragraph" w:customStyle="1" w:styleId="Celltoholdimage">
    <w:name w:val="Cell to hold image"/>
    <w:basedOn w:val="Normal"/>
    <w:uiPriority w:val="8"/>
    <w:qFormat/>
    <w:rsid w:val="00773765"/>
    <w:pPr>
      <w:keepNext/>
      <w:tabs>
        <w:tab w:val="clear" w:pos="9360"/>
      </w:tabs>
      <w:spacing w:before="120" w:after="120"/>
      <w:ind w:left="-29"/>
    </w:pPr>
    <w:rPr>
      <w:rFonts w:eastAsia="Times New Roman" w:cs="Times New Roman"/>
      <w:sz w:val="18"/>
      <w:szCs w:val="20"/>
    </w:rPr>
  </w:style>
  <w:style w:type="paragraph" w:customStyle="1" w:styleId="Hdg1noborder">
    <w:name w:val="Hdg 1 no border"/>
    <w:basedOn w:val="Heading1"/>
    <w:uiPriority w:val="2"/>
    <w:qFormat/>
    <w:rsid w:val="00773765"/>
    <w:pPr>
      <w:keepLines w:val="0"/>
      <w:shd w:val="clear" w:color="auto" w:fill="auto"/>
      <w:tabs>
        <w:tab w:val="clear" w:pos="9360"/>
      </w:tabs>
      <w:spacing w:before="480" w:after="160" w:line="420" w:lineRule="exact"/>
    </w:pPr>
    <w:rPr>
      <w:rFonts w:ascii="Segoe UI Light" w:eastAsia="Times New Roman" w:hAnsi="Segoe UI Light" w:cs="Times New Roman"/>
      <w:color w:val="68217A"/>
      <w:kern w:val="36"/>
      <w:sz w:val="36"/>
      <w:szCs w:val="20"/>
    </w:rPr>
  </w:style>
  <w:style w:type="paragraph" w:customStyle="1" w:styleId="Tablespacerrows">
    <w:name w:val="Table spacer rows"/>
    <w:uiPriority w:val="12"/>
    <w:qFormat/>
    <w:rsid w:val="00773765"/>
    <w:pPr>
      <w:keepNext/>
      <w:spacing w:after="0" w:line="240" w:lineRule="auto"/>
    </w:pPr>
    <w:rPr>
      <w:rFonts w:ascii="Segoe UI" w:eastAsia="Times New Roman" w:hAnsi="Segoe UI" w:cs="Times New Roman"/>
      <w:noProof/>
      <w:color w:val="000000" w:themeColor="text1"/>
      <w:sz w:val="16"/>
      <w:szCs w:val="20"/>
    </w:rPr>
  </w:style>
  <w:style w:type="character" w:styleId="CommentReference">
    <w:name w:val="annotation reference"/>
    <w:basedOn w:val="DefaultParagraphFont"/>
    <w:uiPriority w:val="99"/>
    <w:semiHidden/>
    <w:unhideWhenUsed/>
    <w:rsid w:val="00773765"/>
    <w:rPr>
      <w:sz w:val="16"/>
      <w:szCs w:val="16"/>
    </w:rPr>
  </w:style>
  <w:style w:type="paragraph" w:styleId="CommentText">
    <w:name w:val="annotation text"/>
    <w:basedOn w:val="Normal"/>
    <w:link w:val="CommentTextChar"/>
    <w:uiPriority w:val="99"/>
    <w:unhideWhenUsed/>
    <w:rsid w:val="00773765"/>
    <w:pPr>
      <w:tabs>
        <w:tab w:val="clear" w:pos="9360"/>
      </w:tabs>
      <w:spacing w:after="0"/>
    </w:pPr>
    <w:rPr>
      <w:szCs w:val="20"/>
    </w:rPr>
  </w:style>
  <w:style w:type="character" w:customStyle="1" w:styleId="CommentTextChar">
    <w:name w:val="Comment Text Char"/>
    <w:basedOn w:val="DefaultParagraphFont"/>
    <w:link w:val="CommentText"/>
    <w:uiPriority w:val="99"/>
    <w:rsid w:val="00773765"/>
    <w:rPr>
      <w:rFonts w:ascii="Segoe UI" w:hAnsi="Segoe UI"/>
      <w:sz w:val="20"/>
      <w:szCs w:val="20"/>
    </w:rPr>
  </w:style>
  <w:style w:type="paragraph" w:customStyle="1" w:styleId="paragraph">
    <w:name w:val="paragraph"/>
    <w:basedOn w:val="Normal"/>
    <w:rsid w:val="00773765"/>
    <w:pPr>
      <w:tabs>
        <w:tab w:val="clear" w:pos="9360"/>
      </w:tabs>
      <w:spacing w:before="100" w:beforeAutospacing="1" w:after="100" w:afterAutospacing="1"/>
    </w:pPr>
    <w:rPr>
      <w:rFonts w:ascii="Times New Roman" w:eastAsia="Times New Roman" w:hAnsi="Times New Roman" w:cs="Times New Roman"/>
      <w:sz w:val="24"/>
      <w:szCs w:val="24"/>
    </w:rPr>
  </w:style>
  <w:style w:type="character" w:customStyle="1" w:styleId="eop">
    <w:name w:val="eop"/>
    <w:basedOn w:val="DefaultParagraphFont"/>
    <w:rsid w:val="00773765"/>
  </w:style>
  <w:style w:type="paragraph" w:customStyle="1" w:styleId="ProductList-Body">
    <w:name w:val="Product List - Body"/>
    <w:basedOn w:val="Normal"/>
    <w:link w:val="ProductList-BodyChar"/>
    <w:qFormat/>
    <w:rsid w:val="00773765"/>
    <w:pPr>
      <w:tabs>
        <w:tab w:val="clear" w:pos="9360"/>
        <w:tab w:val="left" w:pos="158"/>
      </w:tabs>
      <w:spacing w:after="0"/>
    </w:pPr>
    <w:rPr>
      <w:rFonts w:asciiTheme="minorHAnsi" w:hAnsiTheme="minorHAnsi"/>
      <w:sz w:val="18"/>
    </w:rPr>
  </w:style>
  <w:style w:type="character" w:customStyle="1" w:styleId="ProductList-BodyChar">
    <w:name w:val="Product List - Body Char"/>
    <w:basedOn w:val="DefaultParagraphFont"/>
    <w:link w:val="ProductList-Body"/>
    <w:rsid w:val="00773765"/>
    <w:rPr>
      <w:sz w:val="18"/>
    </w:rPr>
  </w:style>
  <w:style w:type="character" w:styleId="Mention">
    <w:name w:val="Mention"/>
    <w:basedOn w:val="DefaultParagraphFont"/>
    <w:uiPriority w:val="99"/>
    <w:unhideWhenUsed/>
    <w:rsid w:val="00773765"/>
    <w:rPr>
      <w:color w:val="2B579A"/>
      <w:shd w:val="clear" w:color="auto" w:fill="E1DFDD"/>
    </w:rPr>
  </w:style>
  <w:style w:type="character" w:styleId="FollowedHyperlink">
    <w:name w:val="FollowedHyperlink"/>
    <w:basedOn w:val="DefaultParagraphFont"/>
    <w:uiPriority w:val="99"/>
    <w:semiHidden/>
    <w:unhideWhenUsed/>
    <w:rsid w:val="00FD323E"/>
    <w:rPr>
      <w:color w:val="954F72" w:themeColor="followedHyperlink"/>
      <w:u w:val="single"/>
    </w:rPr>
  </w:style>
  <w:style w:type="paragraph" w:styleId="NoSpacing">
    <w:name w:val="No Spacing"/>
    <w:uiPriority w:val="1"/>
    <w:semiHidden/>
    <w:unhideWhenUsed/>
    <w:qFormat/>
    <w:rsid w:val="00845B1C"/>
    <w:pPr>
      <w:tabs>
        <w:tab w:val="right" w:pos="9360"/>
      </w:tabs>
      <w:spacing w:after="0" w:line="240" w:lineRule="auto"/>
    </w:pPr>
    <w:rPr>
      <w:rFonts w:ascii="Segoe UI" w:hAnsi="Segoe UI"/>
      <w:sz w:val="20"/>
    </w:rPr>
  </w:style>
  <w:style w:type="paragraph" w:styleId="CommentSubject">
    <w:name w:val="annotation subject"/>
    <w:basedOn w:val="CommentText"/>
    <w:next w:val="CommentText"/>
    <w:link w:val="CommentSubjectChar"/>
    <w:uiPriority w:val="99"/>
    <w:semiHidden/>
    <w:unhideWhenUsed/>
    <w:rsid w:val="00A63BE2"/>
    <w:pPr>
      <w:tabs>
        <w:tab w:val="right" w:pos="9360"/>
      </w:tabs>
      <w:spacing w:after="160"/>
    </w:pPr>
    <w:rPr>
      <w:b/>
      <w:bCs/>
    </w:rPr>
  </w:style>
  <w:style w:type="character" w:customStyle="1" w:styleId="CommentSubjectChar">
    <w:name w:val="Comment Subject Char"/>
    <w:basedOn w:val="CommentTextChar"/>
    <w:link w:val="CommentSubject"/>
    <w:uiPriority w:val="99"/>
    <w:semiHidden/>
    <w:rsid w:val="00A63BE2"/>
    <w:rPr>
      <w:rFonts w:ascii="Segoe UI" w:hAnsi="Segoe UI"/>
      <w:b/>
      <w:bCs/>
      <w:sz w:val="20"/>
      <w:szCs w:val="20"/>
    </w:rPr>
  </w:style>
  <w:style w:type="paragraph" w:styleId="Revision">
    <w:name w:val="Revision"/>
    <w:hidden/>
    <w:uiPriority w:val="99"/>
    <w:semiHidden/>
    <w:rsid w:val="00612C9E"/>
    <w:pPr>
      <w:spacing w:after="0" w:line="240" w:lineRule="auto"/>
    </w:pPr>
    <w:rPr>
      <w:rFonts w:ascii="Segoe UI" w:hAnsi="Segoe UI"/>
      <w:sz w:val="20"/>
    </w:rPr>
  </w:style>
  <w:style w:type="character" w:customStyle="1" w:styleId="cf01">
    <w:name w:val="cf01"/>
    <w:basedOn w:val="DefaultParagraphFont"/>
    <w:rsid w:val="00BA1159"/>
    <w:rPr>
      <w:rFonts w:ascii="Segoe UI" w:hAnsi="Segoe UI" w:cs="Segoe UI" w:hint="default"/>
      <w:sz w:val="18"/>
      <w:szCs w:val="18"/>
    </w:rPr>
  </w:style>
  <w:style w:type="character" w:customStyle="1" w:styleId="cf11">
    <w:name w:val="cf11"/>
    <w:basedOn w:val="DefaultParagraphFont"/>
    <w:rsid w:val="00BA1159"/>
    <w:rPr>
      <w:rFonts w:ascii="Segoe UI" w:hAnsi="Segoe UI" w:cs="Segoe UI" w:hint="default"/>
      <w:color w:val="191919"/>
      <w:sz w:val="18"/>
      <w:szCs w:val="18"/>
      <w:shd w:val="clear" w:color="auto" w:fill="FFFFFF"/>
    </w:rPr>
  </w:style>
  <w:style w:type="paragraph" w:customStyle="1" w:styleId="xmsonormal">
    <w:name w:val="x_msonormal"/>
    <w:basedOn w:val="Normal"/>
    <w:rsid w:val="00DF084A"/>
    <w:pPr>
      <w:tabs>
        <w:tab w:val="clear" w:pos="9360"/>
      </w:tabs>
      <w:spacing w:before="100" w:beforeAutospacing="1" w:after="100" w:afterAutospacing="1"/>
    </w:pPr>
    <w:rPr>
      <w:rFonts w:ascii="Times New Roman" w:eastAsia="Times New Roman" w:hAnsi="Times New Roman" w:cs="Times New Roman"/>
      <w:sz w:val="24"/>
      <w:szCs w:val="24"/>
    </w:rPr>
  </w:style>
  <w:style w:type="paragraph" w:customStyle="1" w:styleId="pf0">
    <w:name w:val="pf0"/>
    <w:basedOn w:val="Normal"/>
    <w:rsid w:val="00833536"/>
    <w:pPr>
      <w:tabs>
        <w:tab w:val="clear" w:pos="9360"/>
      </w:tabs>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33536"/>
    <w:pPr>
      <w:tabs>
        <w:tab w:val="clear" w:pos="9360"/>
      </w:tabs>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7A59C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864280">
      <w:bodyDiv w:val="1"/>
      <w:marLeft w:val="0"/>
      <w:marRight w:val="0"/>
      <w:marTop w:val="0"/>
      <w:marBottom w:val="0"/>
      <w:divBdr>
        <w:top w:val="none" w:sz="0" w:space="0" w:color="auto"/>
        <w:left w:val="none" w:sz="0" w:space="0" w:color="auto"/>
        <w:bottom w:val="none" w:sz="0" w:space="0" w:color="auto"/>
        <w:right w:val="none" w:sz="0" w:space="0" w:color="auto"/>
      </w:divBdr>
      <w:divsChild>
        <w:div w:id="21563349">
          <w:marLeft w:val="1454"/>
          <w:marRight w:val="0"/>
          <w:marTop w:val="0"/>
          <w:marBottom w:val="120"/>
          <w:divBdr>
            <w:top w:val="none" w:sz="0" w:space="0" w:color="auto"/>
            <w:left w:val="none" w:sz="0" w:space="0" w:color="auto"/>
            <w:bottom w:val="none" w:sz="0" w:space="0" w:color="auto"/>
            <w:right w:val="none" w:sz="0" w:space="0" w:color="auto"/>
          </w:divBdr>
        </w:div>
        <w:div w:id="537014072">
          <w:marLeft w:val="1627"/>
          <w:marRight w:val="0"/>
          <w:marTop w:val="0"/>
          <w:marBottom w:val="120"/>
          <w:divBdr>
            <w:top w:val="none" w:sz="0" w:space="0" w:color="auto"/>
            <w:left w:val="none" w:sz="0" w:space="0" w:color="auto"/>
            <w:bottom w:val="none" w:sz="0" w:space="0" w:color="auto"/>
            <w:right w:val="none" w:sz="0" w:space="0" w:color="auto"/>
          </w:divBdr>
        </w:div>
        <w:div w:id="553154957">
          <w:marLeft w:val="720"/>
          <w:marRight w:val="0"/>
          <w:marTop w:val="0"/>
          <w:marBottom w:val="120"/>
          <w:divBdr>
            <w:top w:val="none" w:sz="0" w:space="0" w:color="auto"/>
            <w:left w:val="none" w:sz="0" w:space="0" w:color="auto"/>
            <w:bottom w:val="none" w:sz="0" w:space="0" w:color="auto"/>
            <w:right w:val="none" w:sz="0" w:space="0" w:color="auto"/>
          </w:divBdr>
        </w:div>
        <w:div w:id="2042627891">
          <w:marLeft w:val="547"/>
          <w:marRight w:val="0"/>
          <w:marTop w:val="0"/>
          <w:marBottom w:val="120"/>
          <w:divBdr>
            <w:top w:val="none" w:sz="0" w:space="0" w:color="auto"/>
            <w:left w:val="none" w:sz="0" w:space="0" w:color="auto"/>
            <w:bottom w:val="none" w:sz="0" w:space="0" w:color="auto"/>
            <w:right w:val="none" w:sz="0" w:space="0" w:color="auto"/>
          </w:divBdr>
        </w:div>
      </w:divsChild>
    </w:div>
    <w:div w:id="546601599">
      <w:bodyDiv w:val="1"/>
      <w:marLeft w:val="0"/>
      <w:marRight w:val="0"/>
      <w:marTop w:val="0"/>
      <w:marBottom w:val="0"/>
      <w:divBdr>
        <w:top w:val="none" w:sz="0" w:space="0" w:color="auto"/>
        <w:left w:val="none" w:sz="0" w:space="0" w:color="auto"/>
        <w:bottom w:val="none" w:sz="0" w:space="0" w:color="auto"/>
        <w:right w:val="none" w:sz="0" w:space="0" w:color="auto"/>
      </w:divBdr>
    </w:div>
    <w:div w:id="582376292">
      <w:bodyDiv w:val="1"/>
      <w:marLeft w:val="0"/>
      <w:marRight w:val="0"/>
      <w:marTop w:val="0"/>
      <w:marBottom w:val="0"/>
      <w:divBdr>
        <w:top w:val="none" w:sz="0" w:space="0" w:color="auto"/>
        <w:left w:val="none" w:sz="0" w:space="0" w:color="auto"/>
        <w:bottom w:val="none" w:sz="0" w:space="0" w:color="auto"/>
        <w:right w:val="none" w:sz="0" w:space="0" w:color="auto"/>
      </w:divBdr>
    </w:div>
    <w:div w:id="679160216">
      <w:bodyDiv w:val="1"/>
      <w:marLeft w:val="0"/>
      <w:marRight w:val="0"/>
      <w:marTop w:val="0"/>
      <w:marBottom w:val="0"/>
      <w:divBdr>
        <w:top w:val="none" w:sz="0" w:space="0" w:color="auto"/>
        <w:left w:val="none" w:sz="0" w:space="0" w:color="auto"/>
        <w:bottom w:val="none" w:sz="0" w:space="0" w:color="auto"/>
        <w:right w:val="none" w:sz="0" w:space="0" w:color="auto"/>
      </w:divBdr>
      <w:divsChild>
        <w:div w:id="477113447">
          <w:marLeft w:val="547"/>
          <w:marRight w:val="0"/>
          <w:marTop w:val="0"/>
          <w:marBottom w:val="120"/>
          <w:divBdr>
            <w:top w:val="none" w:sz="0" w:space="0" w:color="auto"/>
            <w:left w:val="none" w:sz="0" w:space="0" w:color="auto"/>
            <w:bottom w:val="none" w:sz="0" w:space="0" w:color="auto"/>
            <w:right w:val="none" w:sz="0" w:space="0" w:color="auto"/>
          </w:divBdr>
        </w:div>
        <w:div w:id="1026635390">
          <w:marLeft w:val="547"/>
          <w:marRight w:val="0"/>
          <w:marTop w:val="0"/>
          <w:marBottom w:val="120"/>
          <w:divBdr>
            <w:top w:val="none" w:sz="0" w:space="0" w:color="auto"/>
            <w:left w:val="none" w:sz="0" w:space="0" w:color="auto"/>
            <w:bottom w:val="none" w:sz="0" w:space="0" w:color="auto"/>
            <w:right w:val="none" w:sz="0" w:space="0" w:color="auto"/>
          </w:divBdr>
        </w:div>
        <w:div w:id="1855802951">
          <w:marLeft w:val="547"/>
          <w:marRight w:val="0"/>
          <w:marTop w:val="0"/>
          <w:marBottom w:val="120"/>
          <w:divBdr>
            <w:top w:val="none" w:sz="0" w:space="0" w:color="auto"/>
            <w:left w:val="none" w:sz="0" w:space="0" w:color="auto"/>
            <w:bottom w:val="none" w:sz="0" w:space="0" w:color="auto"/>
            <w:right w:val="none" w:sz="0" w:space="0" w:color="auto"/>
          </w:divBdr>
        </w:div>
        <w:div w:id="2003965062">
          <w:marLeft w:val="547"/>
          <w:marRight w:val="0"/>
          <w:marTop w:val="0"/>
          <w:marBottom w:val="120"/>
          <w:divBdr>
            <w:top w:val="none" w:sz="0" w:space="0" w:color="auto"/>
            <w:left w:val="none" w:sz="0" w:space="0" w:color="auto"/>
            <w:bottom w:val="none" w:sz="0" w:space="0" w:color="auto"/>
            <w:right w:val="none" w:sz="0" w:space="0" w:color="auto"/>
          </w:divBdr>
        </w:div>
      </w:divsChild>
    </w:div>
    <w:div w:id="801652864">
      <w:bodyDiv w:val="1"/>
      <w:marLeft w:val="0"/>
      <w:marRight w:val="0"/>
      <w:marTop w:val="0"/>
      <w:marBottom w:val="0"/>
      <w:divBdr>
        <w:top w:val="none" w:sz="0" w:space="0" w:color="auto"/>
        <w:left w:val="none" w:sz="0" w:space="0" w:color="auto"/>
        <w:bottom w:val="none" w:sz="0" w:space="0" w:color="auto"/>
        <w:right w:val="none" w:sz="0" w:space="0" w:color="auto"/>
      </w:divBdr>
    </w:div>
    <w:div w:id="877623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https://www.microsoft.com/licensing/about-licensing/product-licensing-overview.aspx"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docs.microsoft.com/en-us/power-apps/maker/data-platform/data-platform-restricted-entities" TargetMode="External"/><Relationship Id="rId7" Type="http://schemas.openxmlformats.org/officeDocument/2006/relationships/settings" Target="settings.xml"/><Relationship Id="rId12" Type="http://schemas.openxmlformats.org/officeDocument/2006/relationships/hyperlink" Target="https://download.microsoft.com/download/3/D/4/3D42BDC2-6725-4B29-B75A-A5B04179958B/Licensing_Brief_PLT_Multiplexing.pdf" TargetMode="External"/><Relationship Id="rId17" Type="http://schemas.openxmlformats.org/officeDocument/2006/relationships/image" Target="media/image6.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yperlink" Target="https://learn.microsoft.com/en-us/power-apps/maker/data-platform/data-platform-restricted-entitie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9.png"/><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8.png"/><Relationship Id="rId28"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docs.microsoft.com/powerapps/maker/common-data-service/data-platform-restricted-entiti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7.png"/><Relationship Id="rId27" Type="http://schemas.openxmlformats.org/officeDocument/2006/relationships/header" Target="header2.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barnor\Documents\Custom%20Office%20Templates\Licensing%20Briefs_202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230e9df3-be65-4c73-a93b-d1236ebd677e" xsi:nil="true"/>
    <MediaServiceKeyPoints xmlns="eebf34e1-3ce1-444e-acc4-010185dd52a4" xsi:nil="true"/>
    <SharedWithUsers xmlns="46c117c8-efaa-4cbc-ab65-8fb13803fb07">
      <UserInfo>
        <DisplayName>Ried Peckham</DisplayName>
        <AccountId>2824</AccountId>
        <AccountType/>
      </UserInfo>
    </SharedWithUsers>
    <lcf76f155ced4ddcb4097134ff3c332f xmlns="eebf34e1-3ce1-444e-acc4-010185dd52a4">
      <Terms xmlns="http://schemas.microsoft.com/office/infopath/2007/PartnerControls"/>
    </lcf76f155ced4ddcb4097134ff3c332f>
    <Included xmlns="eebf34e1-3ce1-444e-acc4-010185dd52a4">false</Included>
    <Include xmlns="eebf34e1-3ce1-444e-acc4-010185dd52a4">0</Include>
    <Notes xmlns="eebf34e1-3ce1-444e-acc4-010185dd52a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26" ma:contentTypeDescription="Create a new document." ma:contentTypeScope="" ma:versionID="b9e6fa8fbe739edaeb4e90b9b0ca4d0f">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0a04eb53677755637a53386320cc3d80"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element ref="ns2:Included"/>
                <xsd:element ref="ns2:Include" minOccurs="0"/>
                <xsd:element ref="ns2:MediaServiceGenerationTime" minOccurs="0"/>
                <xsd:element ref="ns2:MediaServiceEventHashCode" minOccurs="0"/>
                <xsd:element ref="ns2:MediaServiceLocation" minOccurs="0"/>
                <xsd:element ref="ns2:MediaServiceBillingMetadata"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element name="Included" ma:index="24" ma:displayName="Included" ma:default="0" ma:format="Dropdown" ma:internalName="Included">
      <xsd:simpleType>
        <xsd:restriction base="dms:Boolean"/>
      </xsd:simpleType>
    </xsd:element>
    <xsd:element name="Include" ma:index="25" nillable="true" ma:displayName="Include" ma:default="0" ma:format="Dropdown" ma:internalName="Include">
      <xsd:simpleType>
        <xsd:restriction base="dms:Text">
          <xsd:maxLength value="255"/>
        </xsd:restriction>
      </xsd:simpleType>
    </xsd:element>
    <xsd:element name="MediaServiceGenerationTime" ma:index="26" nillable="true" ma:displayName="MediaServiceGenerationTime" ma:hidden="true" ma:internalName="MediaServiceGenerationTime" ma:readOnly="true">
      <xsd:simpleType>
        <xsd:restriction base="dms:Text"/>
      </xsd:simpleType>
    </xsd:element>
    <xsd:element name="MediaServiceEventHashCode" ma:index="27" nillable="true" ma:displayName="MediaServiceEventHashCode" ma:hidden="true" ma:internalName="MediaServiceEventHashCode" ma:readOnly="true">
      <xsd:simpleType>
        <xsd:restriction base="dms:Text"/>
      </xsd:simpleType>
    </xsd:element>
    <xsd:element name="MediaServiceLocation" ma:index="28" nillable="true" ma:displayName="Location" ma:indexed="true" ma:internalName="MediaServiceLocation" ma:readOnly="true">
      <xsd:simpleType>
        <xsd:restriction base="dms:Text"/>
      </xsd:simpleType>
    </xsd:element>
    <xsd:element name="MediaServiceBillingMetadata" ma:index="29" nillable="true" ma:displayName="MediaServiceBillingMetadata" ma:hidden="true" ma:internalName="MediaServiceBillingMetadata" ma:readOnly="true">
      <xsd:simpleType>
        <xsd:restriction base="dms:Note"/>
      </xsd:simpleType>
    </xsd:element>
    <xsd:element name="MediaLengthInSeconds" ma:index="3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8B6439-C86B-4DE5-9F0C-9A4A2EE55B89}">
  <ds:schemaRefs>
    <ds:schemaRef ds:uri="230e9df3-be65-4c73-a93b-d1236ebd677e"/>
    <ds:schemaRef ds:uri="eebf34e1-3ce1-444e-acc4-010185dd52a4"/>
    <ds:schemaRef ds:uri="http://purl.org/dc/terms/"/>
    <ds:schemaRef ds:uri="http://schemas.microsoft.com/office/2006/documentManagement/types"/>
    <ds:schemaRef ds:uri="http://schemas.openxmlformats.org/package/2006/metadata/core-properties"/>
    <ds:schemaRef ds:uri="http://schemas.microsoft.com/office/2006/metadata/properties"/>
    <ds:schemaRef ds:uri="http://www.w3.org/XML/1998/namespace"/>
    <ds:schemaRef ds:uri="http://purl.org/dc/elements/1.1/"/>
    <ds:schemaRef ds:uri="http://purl.org/dc/dcmitype/"/>
    <ds:schemaRef ds:uri="http://schemas.microsoft.com/office/infopath/2007/PartnerControls"/>
    <ds:schemaRef ds:uri="46c117c8-efaa-4cbc-ab65-8fb13803fb07"/>
    <ds:schemaRef ds:uri="http://schemas.microsoft.com/sharepoint/v3"/>
  </ds:schemaRefs>
</ds:datastoreItem>
</file>

<file path=customXml/itemProps2.xml><?xml version="1.0" encoding="utf-8"?>
<ds:datastoreItem xmlns:ds="http://schemas.openxmlformats.org/officeDocument/2006/customXml" ds:itemID="{B61EB1AE-8E26-49C4-B03E-A667258EC9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E22445B-C5DD-4F09-9D75-EDFE11E41229}">
  <ds:schemaRefs>
    <ds:schemaRef ds:uri="http://schemas.microsoft.com/sharepoint/v3/contenttype/forms"/>
  </ds:schemaRefs>
</ds:datastoreItem>
</file>

<file path=customXml/itemProps4.xml><?xml version="1.0" encoding="utf-8"?>
<ds:datastoreItem xmlns:ds="http://schemas.openxmlformats.org/officeDocument/2006/customXml" ds:itemID="{60E320DA-8AF9-4D8F-87F3-0381325099BF}">
  <ds:schemaRefs>
    <ds:schemaRef ds:uri="http://schemas.openxmlformats.org/officeDocument/2006/bibliography"/>
  </ds:schemaRefs>
</ds:datastoreItem>
</file>

<file path=docMetadata/LabelInfo.xml><?xml version="1.0" encoding="utf-8"?>
<clbl:labelList xmlns:clbl="http://schemas.microsoft.com/office/2020/mipLabelMetadata">
  <clbl:label id="{87867195-f2b8-4ac2-b0b6-6bb73cb33af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Licensing Briefs_2020</Template>
  <TotalTime>1</TotalTime>
  <Pages>12</Pages>
  <Words>4178</Words>
  <Characters>23821</Characters>
  <Application>Microsoft Office Word</Application>
  <DocSecurity>8</DocSecurity>
  <Lines>198</Lines>
  <Paragraphs>55</Paragraphs>
  <ScaleCrop>false</ScaleCrop>
  <Company/>
  <LinksUpToDate>false</LinksUpToDate>
  <CharactersWithSpaces>27944</CharactersWithSpaces>
  <SharedDoc>false</SharedDoc>
  <HLinks>
    <vt:vector size="150" baseType="variant">
      <vt:variant>
        <vt:i4>4718683</vt:i4>
      </vt:variant>
      <vt:variant>
        <vt:i4>135</vt:i4>
      </vt:variant>
      <vt:variant>
        <vt:i4>0</vt:i4>
      </vt:variant>
      <vt:variant>
        <vt:i4>5</vt:i4>
      </vt:variant>
      <vt:variant>
        <vt:lpwstr>https://docs.microsoft.com/en-us/power-apps/maker/data-platform/data-platform-restricted-entities</vt:lpwstr>
      </vt:variant>
      <vt:variant>
        <vt:lpwstr/>
      </vt:variant>
      <vt:variant>
        <vt:i4>6881382</vt:i4>
      </vt:variant>
      <vt:variant>
        <vt:i4>132</vt:i4>
      </vt:variant>
      <vt:variant>
        <vt:i4>0</vt:i4>
      </vt:variant>
      <vt:variant>
        <vt:i4>5</vt:i4>
      </vt:variant>
      <vt:variant>
        <vt:lpwstr>https://learn.microsoft.com/en-us/power-apps/maker/data-platform/data-platform-restricted-entities</vt:lpwstr>
      </vt:variant>
      <vt:variant>
        <vt:lpwstr/>
      </vt:variant>
      <vt:variant>
        <vt:i4>5767256</vt:i4>
      </vt:variant>
      <vt:variant>
        <vt:i4>129</vt:i4>
      </vt:variant>
      <vt:variant>
        <vt:i4>0</vt:i4>
      </vt:variant>
      <vt:variant>
        <vt:i4>5</vt:i4>
      </vt:variant>
      <vt:variant>
        <vt:lpwstr>https://docs.microsoft.com/powerapps/maker/common-data-service/data-platform-restricted-entities</vt:lpwstr>
      </vt:variant>
      <vt:variant>
        <vt:lpwstr/>
      </vt:variant>
      <vt:variant>
        <vt:i4>8192123</vt:i4>
      </vt:variant>
      <vt:variant>
        <vt:i4>126</vt:i4>
      </vt:variant>
      <vt:variant>
        <vt:i4>0</vt:i4>
      </vt:variant>
      <vt:variant>
        <vt:i4>5</vt:i4>
      </vt:variant>
      <vt:variant>
        <vt:lpwstr>https://www.microsoft.com/licensing/about-licensing/product-licensing-overview.aspx</vt:lpwstr>
      </vt:variant>
      <vt:variant>
        <vt:lpwstr/>
      </vt:variant>
      <vt:variant>
        <vt:i4>1441845</vt:i4>
      </vt:variant>
      <vt:variant>
        <vt:i4>119</vt:i4>
      </vt:variant>
      <vt:variant>
        <vt:i4>0</vt:i4>
      </vt:variant>
      <vt:variant>
        <vt:i4>5</vt:i4>
      </vt:variant>
      <vt:variant>
        <vt:lpwstr/>
      </vt:variant>
      <vt:variant>
        <vt:lpwstr>_Toc66450173</vt:lpwstr>
      </vt:variant>
      <vt:variant>
        <vt:i4>1507381</vt:i4>
      </vt:variant>
      <vt:variant>
        <vt:i4>113</vt:i4>
      </vt:variant>
      <vt:variant>
        <vt:i4>0</vt:i4>
      </vt:variant>
      <vt:variant>
        <vt:i4>5</vt:i4>
      </vt:variant>
      <vt:variant>
        <vt:lpwstr/>
      </vt:variant>
      <vt:variant>
        <vt:lpwstr>_Toc66450172</vt:lpwstr>
      </vt:variant>
      <vt:variant>
        <vt:i4>1310773</vt:i4>
      </vt:variant>
      <vt:variant>
        <vt:i4>107</vt:i4>
      </vt:variant>
      <vt:variant>
        <vt:i4>0</vt:i4>
      </vt:variant>
      <vt:variant>
        <vt:i4>5</vt:i4>
      </vt:variant>
      <vt:variant>
        <vt:lpwstr/>
      </vt:variant>
      <vt:variant>
        <vt:lpwstr>_Toc66450171</vt:lpwstr>
      </vt:variant>
      <vt:variant>
        <vt:i4>1376309</vt:i4>
      </vt:variant>
      <vt:variant>
        <vt:i4>101</vt:i4>
      </vt:variant>
      <vt:variant>
        <vt:i4>0</vt:i4>
      </vt:variant>
      <vt:variant>
        <vt:i4>5</vt:i4>
      </vt:variant>
      <vt:variant>
        <vt:lpwstr/>
      </vt:variant>
      <vt:variant>
        <vt:lpwstr>_Toc66450170</vt:lpwstr>
      </vt:variant>
      <vt:variant>
        <vt:i4>1835060</vt:i4>
      </vt:variant>
      <vt:variant>
        <vt:i4>95</vt:i4>
      </vt:variant>
      <vt:variant>
        <vt:i4>0</vt:i4>
      </vt:variant>
      <vt:variant>
        <vt:i4>5</vt:i4>
      </vt:variant>
      <vt:variant>
        <vt:lpwstr/>
      </vt:variant>
      <vt:variant>
        <vt:lpwstr>_Toc66450169</vt:lpwstr>
      </vt:variant>
      <vt:variant>
        <vt:i4>1900596</vt:i4>
      </vt:variant>
      <vt:variant>
        <vt:i4>89</vt:i4>
      </vt:variant>
      <vt:variant>
        <vt:i4>0</vt:i4>
      </vt:variant>
      <vt:variant>
        <vt:i4>5</vt:i4>
      </vt:variant>
      <vt:variant>
        <vt:lpwstr/>
      </vt:variant>
      <vt:variant>
        <vt:lpwstr>_Toc66450168</vt:lpwstr>
      </vt:variant>
      <vt:variant>
        <vt:i4>1179700</vt:i4>
      </vt:variant>
      <vt:variant>
        <vt:i4>83</vt:i4>
      </vt:variant>
      <vt:variant>
        <vt:i4>0</vt:i4>
      </vt:variant>
      <vt:variant>
        <vt:i4>5</vt:i4>
      </vt:variant>
      <vt:variant>
        <vt:lpwstr/>
      </vt:variant>
      <vt:variant>
        <vt:lpwstr>_Toc66450167</vt:lpwstr>
      </vt:variant>
      <vt:variant>
        <vt:i4>1245236</vt:i4>
      </vt:variant>
      <vt:variant>
        <vt:i4>77</vt:i4>
      </vt:variant>
      <vt:variant>
        <vt:i4>0</vt:i4>
      </vt:variant>
      <vt:variant>
        <vt:i4>5</vt:i4>
      </vt:variant>
      <vt:variant>
        <vt:lpwstr/>
      </vt:variant>
      <vt:variant>
        <vt:lpwstr>_Toc66450166</vt:lpwstr>
      </vt:variant>
      <vt:variant>
        <vt:i4>1048628</vt:i4>
      </vt:variant>
      <vt:variant>
        <vt:i4>71</vt:i4>
      </vt:variant>
      <vt:variant>
        <vt:i4>0</vt:i4>
      </vt:variant>
      <vt:variant>
        <vt:i4>5</vt:i4>
      </vt:variant>
      <vt:variant>
        <vt:lpwstr/>
      </vt:variant>
      <vt:variant>
        <vt:lpwstr>_Toc66450165</vt:lpwstr>
      </vt:variant>
      <vt:variant>
        <vt:i4>1114164</vt:i4>
      </vt:variant>
      <vt:variant>
        <vt:i4>65</vt:i4>
      </vt:variant>
      <vt:variant>
        <vt:i4>0</vt:i4>
      </vt:variant>
      <vt:variant>
        <vt:i4>5</vt:i4>
      </vt:variant>
      <vt:variant>
        <vt:lpwstr/>
      </vt:variant>
      <vt:variant>
        <vt:lpwstr>_Toc66450164</vt:lpwstr>
      </vt:variant>
      <vt:variant>
        <vt:i4>1441844</vt:i4>
      </vt:variant>
      <vt:variant>
        <vt:i4>59</vt:i4>
      </vt:variant>
      <vt:variant>
        <vt:i4>0</vt:i4>
      </vt:variant>
      <vt:variant>
        <vt:i4>5</vt:i4>
      </vt:variant>
      <vt:variant>
        <vt:lpwstr/>
      </vt:variant>
      <vt:variant>
        <vt:lpwstr>_Toc66450163</vt:lpwstr>
      </vt:variant>
      <vt:variant>
        <vt:i4>1507380</vt:i4>
      </vt:variant>
      <vt:variant>
        <vt:i4>53</vt:i4>
      </vt:variant>
      <vt:variant>
        <vt:i4>0</vt:i4>
      </vt:variant>
      <vt:variant>
        <vt:i4>5</vt:i4>
      </vt:variant>
      <vt:variant>
        <vt:lpwstr/>
      </vt:variant>
      <vt:variant>
        <vt:lpwstr>_Toc66450162</vt:lpwstr>
      </vt:variant>
      <vt:variant>
        <vt:i4>1310772</vt:i4>
      </vt:variant>
      <vt:variant>
        <vt:i4>47</vt:i4>
      </vt:variant>
      <vt:variant>
        <vt:i4>0</vt:i4>
      </vt:variant>
      <vt:variant>
        <vt:i4>5</vt:i4>
      </vt:variant>
      <vt:variant>
        <vt:lpwstr/>
      </vt:variant>
      <vt:variant>
        <vt:lpwstr>_Toc66450161</vt:lpwstr>
      </vt:variant>
      <vt:variant>
        <vt:i4>1376308</vt:i4>
      </vt:variant>
      <vt:variant>
        <vt:i4>41</vt:i4>
      </vt:variant>
      <vt:variant>
        <vt:i4>0</vt:i4>
      </vt:variant>
      <vt:variant>
        <vt:i4>5</vt:i4>
      </vt:variant>
      <vt:variant>
        <vt:lpwstr/>
      </vt:variant>
      <vt:variant>
        <vt:lpwstr>_Toc66450160</vt:lpwstr>
      </vt:variant>
      <vt:variant>
        <vt:i4>1835063</vt:i4>
      </vt:variant>
      <vt:variant>
        <vt:i4>35</vt:i4>
      </vt:variant>
      <vt:variant>
        <vt:i4>0</vt:i4>
      </vt:variant>
      <vt:variant>
        <vt:i4>5</vt:i4>
      </vt:variant>
      <vt:variant>
        <vt:lpwstr/>
      </vt:variant>
      <vt:variant>
        <vt:lpwstr>_Toc66450159</vt:lpwstr>
      </vt:variant>
      <vt:variant>
        <vt:i4>1900599</vt:i4>
      </vt:variant>
      <vt:variant>
        <vt:i4>29</vt:i4>
      </vt:variant>
      <vt:variant>
        <vt:i4>0</vt:i4>
      </vt:variant>
      <vt:variant>
        <vt:i4>5</vt:i4>
      </vt:variant>
      <vt:variant>
        <vt:lpwstr/>
      </vt:variant>
      <vt:variant>
        <vt:lpwstr>_Toc66450158</vt:lpwstr>
      </vt:variant>
      <vt:variant>
        <vt:i4>1179703</vt:i4>
      </vt:variant>
      <vt:variant>
        <vt:i4>23</vt:i4>
      </vt:variant>
      <vt:variant>
        <vt:i4>0</vt:i4>
      </vt:variant>
      <vt:variant>
        <vt:i4>5</vt:i4>
      </vt:variant>
      <vt:variant>
        <vt:lpwstr/>
      </vt:variant>
      <vt:variant>
        <vt:lpwstr>_Toc66450157</vt:lpwstr>
      </vt:variant>
      <vt:variant>
        <vt:i4>1245239</vt:i4>
      </vt:variant>
      <vt:variant>
        <vt:i4>17</vt:i4>
      </vt:variant>
      <vt:variant>
        <vt:i4>0</vt:i4>
      </vt:variant>
      <vt:variant>
        <vt:i4>5</vt:i4>
      </vt:variant>
      <vt:variant>
        <vt:lpwstr/>
      </vt:variant>
      <vt:variant>
        <vt:lpwstr>_Toc66450156</vt:lpwstr>
      </vt:variant>
      <vt:variant>
        <vt:i4>1048631</vt:i4>
      </vt:variant>
      <vt:variant>
        <vt:i4>11</vt:i4>
      </vt:variant>
      <vt:variant>
        <vt:i4>0</vt:i4>
      </vt:variant>
      <vt:variant>
        <vt:i4>5</vt:i4>
      </vt:variant>
      <vt:variant>
        <vt:lpwstr/>
      </vt:variant>
      <vt:variant>
        <vt:lpwstr>_Toc66450155</vt:lpwstr>
      </vt:variant>
      <vt:variant>
        <vt:i4>1114167</vt:i4>
      </vt:variant>
      <vt:variant>
        <vt:i4>5</vt:i4>
      </vt:variant>
      <vt:variant>
        <vt:i4>0</vt:i4>
      </vt:variant>
      <vt:variant>
        <vt:i4>5</vt:i4>
      </vt:variant>
      <vt:variant>
        <vt:lpwstr/>
      </vt:variant>
      <vt:variant>
        <vt:lpwstr>_Toc66450154</vt:lpwstr>
      </vt:variant>
      <vt:variant>
        <vt:i4>8192092</vt:i4>
      </vt:variant>
      <vt:variant>
        <vt:i4>0</vt:i4>
      </vt:variant>
      <vt:variant>
        <vt:i4>0</vt:i4>
      </vt:variant>
      <vt:variant>
        <vt:i4>5</vt:i4>
      </vt:variant>
      <vt:variant>
        <vt:lpwstr>https://download.microsoft.com/download/3/D/4/3D42BDC2-6725-4B29-B75A-A5B04179958B/Licensing_Brief_PLT_Multiplexing.pdf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Multiplexing overview</dc:title>
  <dc:subject/>
  <dc:creator>Barbara Norfleet (Resources Online)</dc:creator>
  <cp:keywords/>
  <dc:description/>
  <cp:lastModifiedBy>Jim Park</cp:lastModifiedBy>
  <cp:revision>2</cp:revision>
  <cp:lastPrinted>2021-03-15T20:32:00Z</cp:lastPrinted>
  <dcterms:created xsi:type="dcterms:W3CDTF">2025-05-01T07:39:00Z</dcterms:created>
  <dcterms:modified xsi:type="dcterms:W3CDTF">2025-05-01T07:39:00Z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SetDate">
    <vt:lpwstr>2020-05-13T18:11:56.5491720Z</vt:lpwstr>
  </property>
  <property fmtid="{D5CDD505-2E9C-101B-9397-08002B2CF9AE}" pid="5" name="MSIP_Label_f42aa342-8706-4288-bd11-ebb85995028c_Name">
    <vt:lpwstr>General</vt:lpwstr>
  </property>
  <property fmtid="{D5CDD505-2E9C-101B-9397-08002B2CF9AE}" pid="6" name="MSIP_Label_f42aa342-8706-4288-bd11-ebb85995028c_ActionId">
    <vt:lpwstr>6dfa22a4-0eac-42dc-9fa1-53b69a32060f</vt:lpwstr>
  </property>
  <property fmtid="{D5CDD505-2E9C-101B-9397-08002B2CF9AE}" pid="7" name="MSIP_Label_f42aa342-8706-4288-bd11-ebb85995028c_Extended_MSFT_Method">
    <vt:lpwstr>Automatic</vt:lpwstr>
  </property>
  <property fmtid="{D5CDD505-2E9C-101B-9397-08002B2CF9AE}" pid="8" name="Sensitivity">
    <vt:lpwstr>General</vt:lpwstr>
  </property>
  <property fmtid="{D5CDD505-2E9C-101B-9397-08002B2CF9AE}" pid="9" name="TaxKeyword">
    <vt:lpwstr/>
  </property>
  <property fmtid="{D5CDD505-2E9C-101B-9397-08002B2CF9AE}" pid="10" name="Group">
    <vt:lpwstr>Other</vt:lpwstr>
  </property>
  <property fmtid="{D5CDD505-2E9C-101B-9397-08002B2CF9AE}" pid="11" name="Metadata">
    <vt:lpwstr/>
  </property>
  <property fmtid="{D5CDD505-2E9C-101B-9397-08002B2CF9AE}" pid="12" name="Metadatav1">
    <vt:lpwstr/>
  </property>
  <property fmtid="{D5CDD505-2E9C-101B-9397-08002B2CF9AE}" pid="13" name="ContentTypeId">
    <vt:lpwstr>0x01010054F5BC03CBE0C34D9CB54ED5A08DA3F5</vt:lpwstr>
  </property>
  <property fmtid="{D5CDD505-2E9C-101B-9397-08002B2CF9AE}" pid="14" name="Sustain tags">
    <vt:lpwstr>23;#SQL|fcb27b5f-ca73-4f95-a450-243b188330c4;#31;# WSSC 2016|cefb8009-f38e-4c6a-a1b2-e5f730a44314</vt:lpwstr>
  </property>
  <property fmtid="{D5CDD505-2E9C-101B-9397-08002B2CF9AE}" pid="15" name="AuthorIds_UIVersion_1617">
    <vt:lpwstr>2380</vt:lpwstr>
  </property>
  <property fmtid="{D5CDD505-2E9C-101B-9397-08002B2CF9AE}" pid="16" name="Posting locations">
    <vt:lpwstr>22;#Microsoft.com|e83052a4-4cdd-4a34-be12-2d7d85e04c91</vt:lpwstr>
  </property>
  <property fmtid="{D5CDD505-2E9C-101B-9397-08002B2CF9AE}" pid="17" name="Search tags">
    <vt:lpwstr>24;#SQL|91891487-33cc-4ef0-83b6-ee4857334818</vt:lpwstr>
  </property>
  <property fmtid="{D5CDD505-2E9C-101B-9397-08002B2CF9AE}" pid="18" name="MSIP_Label_f42aa342-8706-4288-bd11-ebb85995028c_Ref">
    <vt:lpwstr>https://api.informationprotection.azure.com/api/72f988bf-86f1-41af-91ab-2d7cd011db47</vt:lpwstr>
  </property>
  <property fmtid="{D5CDD505-2E9C-101B-9397-08002B2CF9AE}" pid="19" name="MediaServiceImageTags">
    <vt:lpwstr/>
  </property>
</Properties>
</file>